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C533A" w:rsidRPr="003552C3" w:rsidRDefault="000C533A" w:rsidP="003552C3">
      <w:pPr>
        <w:rPr>
          <w:rFonts w:ascii="黑体" w:eastAsia="黑体" w:hAnsi="黑体"/>
          <w:sz w:val="32"/>
          <w:szCs w:val="32"/>
        </w:rPr>
      </w:pPr>
      <w:r w:rsidRPr="003552C3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  <w:r w:rsidRPr="003552C3">
        <w:rPr>
          <w:rFonts w:ascii="黑体" w:eastAsia="黑体" w:hAnsi="黑体"/>
          <w:sz w:val="32"/>
          <w:szCs w:val="32"/>
        </w:rPr>
        <w:t xml:space="preserve"> </w:t>
      </w:r>
    </w:p>
    <w:p w:rsidR="000C533A" w:rsidRDefault="000C533A" w:rsidP="00807489">
      <w:pPr>
        <w:jc w:val="center"/>
      </w:pPr>
    </w:p>
    <w:tbl>
      <w:tblPr>
        <w:tblpPr w:leftFromText="180" w:rightFromText="180" w:vertAnchor="text" w:horzAnchor="margin" w:tblpY="113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87"/>
        <w:gridCol w:w="4417"/>
        <w:gridCol w:w="1260"/>
        <w:gridCol w:w="1749"/>
      </w:tblGrid>
      <w:tr w:rsidR="000C533A" w:rsidTr="003552C3">
        <w:trPr>
          <w:trHeight w:val="604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C533A" w:rsidRDefault="000C533A" w:rsidP="003552C3"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441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C533A" w:rsidRPr="00807489" w:rsidRDefault="000C533A" w:rsidP="003552C3">
            <w:pPr>
              <w:jc w:val="center"/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0C533A" w:rsidRDefault="000C533A" w:rsidP="003552C3">
            <w:pPr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74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C533A" w:rsidRDefault="000C533A" w:rsidP="003552C3">
            <w:pPr>
              <w:jc w:val="center"/>
            </w:pPr>
          </w:p>
        </w:tc>
      </w:tr>
    </w:tbl>
    <w:p w:rsidR="000C533A" w:rsidRDefault="000C533A" w:rsidP="003552C3"/>
    <w:p w:rsidR="000C533A" w:rsidRDefault="000C533A" w:rsidP="00514EFB">
      <w:pPr>
        <w:jc w:val="center"/>
      </w:pPr>
      <w:r>
        <w:t xml:space="preserve">                                                   </w:t>
      </w:r>
      <w:r w:rsidRPr="00807489">
        <w:rPr>
          <w:rFonts w:hint="eastAsia"/>
        </w:rPr>
        <w:t>（</w:t>
      </w:r>
      <w:r>
        <w:rPr>
          <w:rFonts w:hint="eastAsia"/>
        </w:rPr>
        <w:t>以上由</w:t>
      </w:r>
      <w:r w:rsidRPr="00807489">
        <w:rPr>
          <w:rFonts w:hint="eastAsia"/>
        </w:rPr>
        <w:t>省社科联科普部填写）</w:t>
      </w:r>
    </w:p>
    <w:p w:rsidR="000C533A" w:rsidRPr="00BF7FBC" w:rsidRDefault="000C533A" w:rsidP="00BF7FBC">
      <w:pPr>
        <w:spacing w:line="800" w:lineRule="exact"/>
        <w:jc w:val="center"/>
        <w:rPr>
          <w:rFonts w:eastAsia="黑体"/>
          <w:sz w:val="36"/>
          <w:szCs w:val="36"/>
        </w:rPr>
      </w:pPr>
      <w:r w:rsidRPr="00BF7FBC">
        <w:rPr>
          <w:rFonts w:eastAsia="黑体" w:hint="eastAsia"/>
          <w:sz w:val="36"/>
          <w:szCs w:val="36"/>
        </w:rPr>
        <w:t>“调研山东（</w:t>
      </w:r>
      <w:r w:rsidRPr="00BF7FBC">
        <w:rPr>
          <w:rFonts w:eastAsia="黑体"/>
          <w:sz w:val="36"/>
          <w:szCs w:val="36"/>
        </w:rPr>
        <w:t>2016</w:t>
      </w:r>
      <w:r w:rsidRPr="00BF7FBC">
        <w:rPr>
          <w:rFonts w:eastAsia="黑体" w:hint="eastAsia"/>
          <w:sz w:val="36"/>
          <w:szCs w:val="36"/>
        </w:rPr>
        <w:t>）”社会调查项目</w:t>
      </w:r>
    </w:p>
    <w:p w:rsidR="000C533A" w:rsidRPr="00514EFB" w:rsidRDefault="000C533A" w:rsidP="00514EFB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内容简介（活页）</w:t>
      </w:r>
    </w:p>
    <w:p w:rsidR="000C533A" w:rsidRDefault="000C533A">
      <w:pPr>
        <w:rPr>
          <w:rFonts w:eastAsia="楷体_GB2312"/>
          <w:sz w:val="32"/>
        </w:rPr>
      </w:pPr>
      <w:r>
        <w:rPr>
          <w:rFonts w:eastAsia="楷体_GB2312" w:hint="eastAsia"/>
          <w:sz w:val="32"/>
        </w:rPr>
        <w:t>项目名称：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0C533A">
        <w:tc>
          <w:tcPr>
            <w:tcW w:w="8522" w:type="dxa"/>
          </w:tcPr>
          <w:p w:rsidR="000C533A" w:rsidRPr="00B503DD" w:rsidRDefault="000C533A" w:rsidP="000C533A">
            <w:pPr>
              <w:ind w:firstLineChars="200" w:firstLine="31680"/>
              <w:rPr>
                <w:rFonts w:eastAsia="黑体"/>
                <w:sz w:val="24"/>
                <w:szCs w:val="24"/>
              </w:rPr>
            </w:pPr>
            <w:r w:rsidRPr="00B503DD">
              <w:rPr>
                <w:rFonts w:eastAsia="黑体"/>
                <w:sz w:val="24"/>
                <w:szCs w:val="24"/>
              </w:rPr>
              <w:t>1</w:t>
            </w:r>
            <w:r w:rsidRPr="00B503DD">
              <w:rPr>
                <w:rFonts w:eastAsia="黑体" w:hint="eastAsia"/>
                <w:sz w:val="24"/>
                <w:szCs w:val="24"/>
              </w:rPr>
              <w:t>、本项目选题的意义和应用价值，主要包括项目选题的目的意义，省内外相关项目情况，项目</w:t>
            </w:r>
            <w:r>
              <w:rPr>
                <w:rFonts w:eastAsia="黑体" w:hint="eastAsia"/>
                <w:sz w:val="24"/>
                <w:szCs w:val="24"/>
              </w:rPr>
              <w:t>主要</w:t>
            </w:r>
            <w:r w:rsidRPr="00B503DD">
              <w:rPr>
                <w:rFonts w:eastAsia="黑体" w:hint="eastAsia"/>
                <w:sz w:val="24"/>
                <w:szCs w:val="24"/>
              </w:rPr>
              <w:t>对</w:t>
            </w:r>
            <w:r w:rsidRPr="00B14E19">
              <w:rPr>
                <w:rFonts w:eastAsia="黑体" w:hint="eastAsia"/>
                <w:sz w:val="24"/>
                <w:szCs w:val="24"/>
              </w:rPr>
              <w:t>当前</w:t>
            </w:r>
            <w:r>
              <w:rPr>
                <w:rFonts w:eastAsia="黑体" w:hint="eastAsia"/>
                <w:sz w:val="24"/>
                <w:szCs w:val="24"/>
              </w:rPr>
              <w:t>山东省经济社会建设各</w:t>
            </w:r>
            <w:r w:rsidRPr="00B14E19">
              <w:rPr>
                <w:rFonts w:eastAsia="黑体" w:hint="eastAsia"/>
                <w:sz w:val="24"/>
                <w:szCs w:val="24"/>
              </w:rPr>
              <w:t>领域出现实际问题</w:t>
            </w:r>
            <w:r>
              <w:rPr>
                <w:rFonts w:eastAsia="黑体" w:hint="eastAsia"/>
                <w:sz w:val="24"/>
                <w:szCs w:val="24"/>
              </w:rPr>
              <w:t>进行调查</w:t>
            </w:r>
            <w:r w:rsidRPr="00B14E19">
              <w:rPr>
                <w:rFonts w:eastAsia="黑体" w:hint="eastAsia"/>
                <w:sz w:val="24"/>
                <w:szCs w:val="24"/>
              </w:rPr>
              <w:t>研究，为山东省</w:t>
            </w:r>
            <w:r>
              <w:rPr>
                <w:rFonts w:eastAsia="黑体" w:hint="eastAsia"/>
                <w:sz w:val="24"/>
                <w:szCs w:val="24"/>
              </w:rPr>
              <w:t>社会</w:t>
            </w:r>
            <w:r w:rsidRPr="00B14E19">
              <w:rPr>
                <w:rFonts w:eastAsia="黑体" w:hint="eastAsia"/>
                <w:sz w:val="24"/>
                <w:szCs w:val="24"/>
              </w:rPr>
              <w:t>事业健康发展提供决策支持</w:t>
            </w:r>
            <w:r w:rsidRPr="00B503DD">
              <w:rPr>
                <w:rFonts w:eastAsia="黑体" w:hint="eastAsia"/>
                <w:sz w:val="24"/>
                <w:szCs w:val="24"/>
              </w:rPr>
              <w:t>；</w:t>
            </w:r>
            <w:r w:rsidRPr="00B503DD">
              <w:rPr>
                <w:rFonts w:eastAsia="黑体"/>
                <w:sz w:val="24"/>
                <w:szCs w:val="24"/>
              </w:rPr>
              <w:t>2</w:t>
            </w:r>
            <w:r>
              <w:rPr>
                <w:rFonts w:eastAsia="黑体" w:hint="eastAsia"/>
                <w:sz w:val="24"/>
                <w:szCs w:val="24"/>
              </w:rPr>
              <w:t>、本项目的基本思路、基本框架、主要观点、项目</w:t>
            </w:r>
            <w:r w:rsidRPr="00B503DD">
              <w:rPr>
                <w:rFonts w:eastAsia="黑体" w:hint="eastAsia"/>
                <w:sz w:val="24"/>
                <w:szCs w:val="24"/>
              </w:rPr>
              <w:t>形式；</w:t>
            </w:r>
            <w:r w:rsidRPr="00B503DD">
              <w:rPr>
                <w:rFonts w:eastAsia="黑体"/>
                <w:sz w:val="24"/>
                <w:szCs w:val="24"/>
              </w:rPr>
              <w:t>3</w:t>
            </w:r>
            <w:r w:rsidRPr="00B503DD">
              <w:rPr>
                <w:rFonts w:eastAsia="黑体" w:hint="eastAsia"/>
                <w:sz w:val="24"/>
                <w:szCs w:val="24"/>
              </w:rPr>
              <w:t>、体现项目承担者研究能力、写作能力的相关成果。文字表述中不得直接或间接透露个人相关背景材料，否则取消参评资格。</w:t>
            </w:r>
          </w:p>
          <w:p w:rsidR="000C533A" w:rsidRPr="00B503DD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  <w:sz w:val="24"/>
                <w:szCs w:val="24"/>
              </w:rPr>
            </w:pPr>
          </w:p>
          <w:p w:rsidR="000C533A" w:rsidRDefault="000C533A" w:rsidP="00514EFB">
            <w:pPr>
              <w:spacing w:line="440" w:lineRule="exact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3552C3">
            <w:pPr>
              <w:spacing w:line="440" w:lineRule="exact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 w:rsidP="000C533A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0C533A" w:rsidRDefault="000C533A">
            <w:pPr>
              <w:spacing w:line="440" w:lineRule="exact"/>
              <w:rPr>
                <w:rFonts w:eastAsia="黑体"/>
              </w:rPr>
            </w:pPr>
          </w:p>
        </w:tc>
      </w:tr>
    </w:tbl>
    <w:p w:rsidR="000C533A" w:rsidRDefault="000C533A" w:rsidP="000C533A">
      <w:pPr>
        <w:ind w:left="31680" w:hangingChars="500" w:firstLine="31680"/>
      </w:pPr>
      <w:r>
        <w:t xml:space="preserve">                                                                    (</w:t>
      </w:r>
      <w:r>
        <w:rPr>
          <w:rFonts w:hint="eastAsia"/>
        </w:rPr>
        <w:t>可加页</w:t>
      </w:r>
      <w:r>
        <w:t>)</w:t>
      </w:r>
    </w:p>
    <w:sectPr w:rsidR="000C533A" w:rsidSect="000D11D6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33A" w:rsidRDefault="000C533A">
      <w:r>
        <w:separator/>
      </w:r>
    </w:p>
  </w:endnote>
  <w:endnote w:type="continuationSeparator" w:id="0">
    <w:p w:rsidR="000C533A" w:rsidRDefault="000C5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33A" w:rsidRDefault="000C5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C533A" w:rsidRDefault="000C533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33A" w:rsidRDefault="000C53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C533A" w:rsidRDefault="000C53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33A" w:rsidRDefault="000C533A">
      <w:r>
        <w:separator/>
      </w:r>
    </w:p>
  </w:footnote>
  <w:footnote w:type="continuationSeparator" w:id="0">
    <w:p w:rsidR="000C533A" w:rsidRDefault="000C53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33A" w:rsidRDefault="000C533A" w:rsidP="00350C33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64D43"/>
    <w:rsid w:val="000C0606"/>
    <w:rsid w:val="000C533A"/>
    <w:rsid w:val="000D11D6"/>
    <w:rsid w:val="000E1096"/>
    <w:rsid w:val="00172A27"/>
    <w:rsid w:val="002531F7"/>
    <w:rsid w:val="002662DD"/>
    <w:rsid w:val="00350C33"/>
    <w:rsid w:val="003552C3"/>
    <w:rsid w:val="00377941"/>
    <w:rsid w:val="004E505B"/>
    <w:rsid w:val="004F143E"/>
    <w:rsid w:val="005034C5"/>
    <w:rsid w:val="00514EFB"/>
    <w:rsid w:val="005B3F3E"/>
    <w:rsid w:val="00672B19"/>
    <w:rsid w:val="00690EA8"/>
    <w:rsid w:val="006F7645"/>
    <w:rsid w:val="00701CCB"/>
    <w:rsid w:val="00711ECC"/>
    <w:rsid w:val="00807489"/>
    <w:rsid w:val="00826B95"/>
    <w:rsid w:val="008B5164"/>
    <w:rsid w:val="009E099E"/>
    <w:rsid w:val="00A44673"/>
    <w:rsid w:val="00A5217D"/>
    <w:rsid w:val="00AB3A04"/>
    <w:rsid w:val="00B14E19"/>
    <w:rsid w:val="00B503DD"/>
    <w:rsid w:val="00BF7FBC"/>
    <w:rsid w:val="00C12298"/>
    <w:rsid w:val="00CC6E3C"/>
    <w:rsid w:val="00D152C2"/>
    <w:rsid w:val="00D43070"/>
    <w:rsid w:val="00D73814"/>
    <w:rsid w:val="00D86D5A"/>
    <w:rsid w:val="00D92FF3"/>
    <w:rsid w:val="00F607D0"/>
    <w:rsid w:val="00F625A8"/>
    <w:rsid w:val="00FD44A2"/>
    <w:rsid w:val="00FF4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1D6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0D11D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rsid w:val="000D11D6"/>
    <w:rPr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377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0D11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92377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D43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923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57</Words>
  <Characters>329</Characters>
  <Application>Microsoft Office Outlook</Application>
  <DocSecurity>0</DocSecurity>
  <Lines>0</Lines>
  <Paragraphs>0</Paragraphs>
  <ScaleCrop>false</ScaleCrop>
  <Company>UNKNOWN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项目分类</dc:title>
  <dc:subject/>
  <dc:creator>COMMON</dc:creator>
  <cp:keywords/>
  <dc:description/>
  <cp:lastModifiedBy>SDWM</cp:lastModifiedBy>
  <cp:revision>2</cp:revision>
  <cp:lastPrinted>2013-04-01T06:09:00Z</cp:lastPrinted>
  <dcterms:created xsi:type="dcterms:W3CDTF">2016-06-08T08:09:00Z</dcterms:created>
  <dcterms:modified xsi:type="dcterms:W3CDTF">2016-06-08T08:09:00Z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2052-6.3.0.1705</vt:lpwstr>
  </property>
</Properties>
</file>