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A7A" w:rsidRPr="00916A0D" w:rsidRDefault="00010A7A" w:rsidP="00C04CDF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关于征集市民大讲堂</w:t>
      </w:r>
      <w:r>
        <w:rPr>
          <w:b/>
          <w:sz w:val="36"/>
          <w:szCs w:val="36"/>
        </w:rPr>
        <w:t>2016</w:t>
      </w:r>
      <w:r w:rsidRPr="00916A0D"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>度</w:t>
      </w:r>
      <w:r w:rsidRPr="00916A0D">
        <w:rPr>
          <w:rFonts w:hint="eastAsia"/>
          <w:b/>
          <w:sz w:val="36"/>
          <w:szCs w:val="36"/>
        </w:rPr>
        <w:t>讲座选题</w:t>
      </w:r>
      <w:r>
        <w:rPr>
          <w:rFonts w:hint="eastAsia"/>
          <w:b/>
          <w:sz w:val="36"/>
          <w:szCs w:val="36"/>
        </w:rPr>
        <w:t>的通知</w:t>
      </w:r>
    </w:p>
    <w:p w:rsidR="00010A7A" w:rsidRDefault="00010A7A" w:rsidP="00C04CDF">
      <w:pPr>
        <w:rPr>
          <w:sz w:val="32"/>
          <w:szCs w:val="32"/>
        </w:rPr>
      </w:pPr>
    </w:p>
    <w:p w:rsidR="00010A7A" w:rsidRDefault="00010A7A" w:rsidP="00C04CDF">
      <w:pPr>
        <w:ind w:firstLine="660"/>
        <w:rPr>
          <w:sz w:val="32"/>
          <w:szCs w:val="32"/>
        </w:rPr>
      </w:pPr>
      <w:r>
        <w:rPr>
          <w:rFonts w:hint="eastAsia"/>
          <w:sz w:val="32"/>
          <w:szCs w:val="32"/>
        </w:rPr>
        <w:t>为深入贯彻党的十八大和十八届三中、四中、五中全会精神，大力弘扬社会主义核心价值观，进一步做好公共文化服务工作，更好地满足广大干部群众的文化需求，市民大讲堂继续向社会征集</w:t>
      </w:r>
      <w:r>
        <w:rPr>
          <w:sz w:val="32"/>
          <w:szCs w:val="32"/>
        </w:rPr>
        <w:t>2016</w:t>
      </w:r>
      <w:r>
        <w:rPr>
          <w:rFonts w:hint="eastAsia"/>
          <w:sz w:val="32"/>
          <w:szCs w:val="32"/>
        </w:rPr>
        <w:t>年度讲座选题。</w:t>
      </w:r>
    </w:p>
    <w:p w:rsidR="00010A7A" w:rsidRPr="0013655C" w:rsidRDefault="00010A7A" w:rsidP="00C04CDF">
      <w:pPr>
        <w:ind w:firstLine="660"/>
        <w:rPr>
          <w:rFonts w:ascii="黑体" w:eastAsia="黑体" w:hAnsi="宋体"/>
          <w:sz w:val="32"/>
          <w:szCs w:val="32"/>
        </w:rPr>
      </w:pPr>
      <w:r w:rsidRPr="003915B5">
        <w:rPr>
          <w:rFonts w:ascii="黑体" w:eastAsia="黑体" w:hint="eastAsia"/>
          <w:sz w:val="32"/>
          <w:szCs w:val="32"/>
        </w:rPr>
        <w:t>一、</w:t>
      </w:r>
      <w:r w:rsidRPr="0013655C">
        <w:rPr>
          <w:rFonts w:ascii="黑体" w:eastAsia="黑体" w:hAnsi="宋体" w:hint="eastAsia"/>
          <w:sz w:val="32"/>
          <w:szCs w:val="32"/>
        </w:rPr>
        <w:t>征题要求</w:t>
      </w:r>
    </w:p>
    <w:p w:rsidR="00010A7A" w:rsidRDefault="00010A7A" w:rsidP="00C04CDF">
      <w:pPr>
        <w:ind w:firstLine="66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、市民大讲堂讲座选题分“形势政策、经济金融、法律法规、人文历史、道德文明、婚姻家庭、文学艺术</w:t>
      </w:r>
      <w:r w:rsidRPr="001C0D35">
        <w:rPr>
          <w:rFonts w:ascii="宋体" w:hAnsi="宋体" w:hint="eastAsia"/>
          <w:sz w:val="32"/>
          <w:szCs w:val="32"/>
        </w:rPr>
        <w:t>、教育</w:t>
      </w:r>
      <w:r>
        <w:rPr>
          <w:rFonts w:ascii="宋体" w:hAnsi="宋体" w:hint="eastAsia"/>
          <w:sz w:val="32"/>
          <w:szCs w:val="32"/>
        </w:rPr>
        <w:t>心理</w:t>
      </w:r>
      <w:r w:rsidRPr="001C0D35">
        <w:rPr>
          <w:rFonts w:ascii="宋体" w:hAnsi="宋体" w:hint="eastAsia"/>
          <w:sz w:val="32"/>
          <w:szCs w:val="32"/>
        </w:rPr>
        <w:t>、</w:t>
      </w:r>
      <w:r>
        <w:rPr>
          <w:rFonts w:ascii="宋体" w:hAnsi="宋体" w:hint="eastAsia"/>
          <w:sz w:val="32"/>
          <w:szCs w:val="32"/>
        </w:rPr>
        <w:t>健康</w:t>
      </w:r>
      <w:r w:rsidRPr="001C0D35">
        <w:rPr>
          <w:rFonts w:ascii="宋体" w:hAnsi="宋体" w:hint="eastAsia"/>
          <w:sz w:val="32"/>
          <w:szCs w:val="32"/>
        </w:rPr>
        <w:t>养生、投资理财”</w:t>
      </w:r>
      <w:r>
        <w:rPr>
          <w:rFonts w:ascii="宋体" w:hAnsi="宋体" w:hint="eastAsia"/>
          <w:sz w:val="32"/>
          <w:szCs w:val="32"/>
        </w:rPr>
        <w:t>等门类。请依据类别确定选题。</w:t>
      </w:r>
    </w:p>
    <w:p w:rsidR="00010A7A" w:rsidRDefault="00010A7A" w:rsidP="00C04CDF">
      <w:pPr>
        <w:ind w:firstLine="66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、讲座题目应具有一定的吸引力和生动性，讲座内容贴近干部群众需求，具有普及性和通俗性。</w:t>
      </w:r>
    </w:p>
    <w:p w:rsidR="00010A7A" w:rsidRPr="00B623E1" w:rsidRDefault="00010A7A" w:rsidP="00C04CDF">
      <w:pPr>
        <w:ind w:firstLine="660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二</w:t>
      </w:r>
      <w:r w:rsidRPr="00B623E1">
        <w:rPr>
          <w:rFonts w:ascii="黑体" w:eastAsia="黑体" w:hAnsi="宋体" w:hint="eastAsia"/>
          <w:sz w:val="32"/>
          <w:szCs w:val="32"/>
        </w:rPr>
        <w:t>、申报途径</w:t>
      </w:r>
    </w:p>
    <w:p w:rsidR="00010A7A" w:rsidRPr="00B623E1" w:rsidRDefault="00010A7A" w:rsidP="00C04CDF">
      <w:pPr>
        <w:ind w:firstLine="660"/>
        <w:rPr>
          <w:rFonts w:asci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讲座申报表请</w:t>
      </w:r>
      <w:hyperlink r:id="rId6" w:history="1">
        <w:r w:rsidRPr="00F97FCE">
          <w:rPr>
            <w:rStyle w:val="Hyperlink"/>
            <w:rFonts w:ascii="宋体" w:hAnsi="宋体" w:hint="eastAsia"/>
            <w:sz w:val="32"/>
            <w:szCs w:val="32"/>
          </w:rPr>
          <w:t>发送邮件至</w:t>
        </w:r>
        <w:r w:rsidRPr="00F97FCE">
          <w:rPr>
            <w:rStyle w:val="Hyperlink"/>
            <w:rFonts w:ascii="宋体" w:hAnsi="宋体"/>
            <w:sz w:val="32"/>
            <w:szCs w:val="32"/>
          </w:rPr>
          <w:t>ymsk818@163.com</w:t>
        </w:r>
      </w:hyperlink>
      <w:r>
        <w:rPr>
          <w:rFonts w:ascii="宋体" w:hAnsi="宋体" w:hint="eastAsia"/>
          <w:sz w:val="32"/>
          <w:szCs w:val="32"/>
        </w:rPr>
        <w:t>索取，表格填好后亦请发送至本邮箱。纸质申报表寄至市民大讲堂办公室（临沂市北城新区文化中心</w:t>
      </w:r>
      <w:r>
        <w:rPr>
          <w:rFonts w:ascii="宋体" w:hAnsi="宋体"/>
          <w:sz w:val="32"/>
          <w:szCs w:val="32"/>
        </w:rPr>
        <w:t>A</w:t>
      </w:r>
      <w:r>
        <w:rPr>
          <w:rFonts w:ascii="宋体" w:hAnsi="宋体" w:hint="eastAsia"/>
          <w:sz w:val="32"/>
          <w:szCs w:val="32"/>
        </w:rPr>
        <w:t>座</w:t>
      </w:r>
      <w:r>
        <w:rPr>
          <w:rFonts w:ascii="宋体" w:hAnsi="宋体"/>
          <w:sz w:val="32"/>
          <w:szCs w:val="32"/>
        </w:rPr>
        <w:t>1212</w:t>
      </w:r>
      <w:r>
        <w:rPr>
          <w:rFonts w:ascii="宋体" w:hAnsi="宋体" w:hint="eastAsia"/>
          <w:sz w:val="32"/>
          <w:szCs w:val="32"/>
        </w:rPr>
        <w:t>室）。联系电话：</w:t>
      </w:r>
      <w:r>
        <w:rPr>
          <w:rFonts w:ascii="宋体" w:hAnsi="宋体"/>
          <w:sz w:val="32"/>
          <w:szCs w:val="32"/>
        </w:rPr>
        <w:t>8727632</w:t>
      </w:r>
      <w:r>
        <w:rPr>
          <w:rFonts w:ascii="宋体" w:hAnsi="宋体" w:hint="eastAsia"/>
          <w:sz w:val="32"/>
          <w:szCs w:val="32"/>
        </w:rPr>
        <w:t>。</w:t>
      </w:r>
    </w:p>
    <w:p w:rsidR="00010A7A" w:rsidRPr="00B623E1" w:rsidRDefault="00010A7A" w:rsidP="00C04CDF">
      <w:pPr>
        <w:ind w:firstLine="660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三</w:t>
      </w:r>
      <w:r w:rsidRPr="00B623E1">
        <w:rPr>
          <w:rFonts w:ascii="黑体" w:eastAsia="黑体" w:hAnsi="宋体" w:hint="eastAsia"/>
          <w:sz w:val="32"/>
          <w:szCs w:val="32"/>
        </w:rPr>
        <w:t>、有关说明</w:t>
      </w:r>
    </w:p>
    <w:p w:rsidR="00010A7A" w:rsidRPr="003915B5" w:rsidRDefault="00010A7A" w:rsidP="007B78F5">
      <w:pPr>
        <w:ind w:firstLineChars="200" w:firstLine="3168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28"/>
        </w:rPr>
        <w:t>1</w:t>
      </w:r>
      <w:r>
        <w:rPr>
          <w:rFonts w:ascii="宋体" w:hAnsi="宋体" w:hint="eastAsia"/>
          <w:sz w:val="32"/>
          <w:szCs w:val="28"/>
        </w:rPr>
        <w:t>、讲座可以自荐或单位推荐的方式申报，市民大讲堂组委会将根据有关要求最终选定。</w:t>
      </w:r>
    </w:p>
    <w:p w:rsidR="00010A7A" w:rsidRDefault="00010A7A" w:rsidP="00C04CDF">
      <w:pPr>
        <w:ind w:firstLine="66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、此次征集工作将于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3"/>
          <w:attr w:name="Year" w:val="2016"/>
        </w:smartTagPr>
        <w:r>
          <w:rPr>
            <w:rFonts w:ascii="宋体" w:hAnsi="宋体"/>
            <w:sz w:val="32"/>
            <w:szCs w:val="32"/>
          </w:rPr>
          <w:t>2016</w:t>
        </w:r>
        <w:r>
          <w:rPr>
            <w:rFonts w:ascii="宋体" w:hAnsi="宋体" w:hint="eastAsia"/>
            <w:sz w:val="32"/>
            <w:szCs w:val="32"/>
          </w:rPr>
          <w:t>年</w:t>
        </w:r>
        <w:r>
          <w:rPr>
            <w:rFonts w:ascii="宋体" w:hAnsi="宋体"/>
            <w:sz w:val="32"/>
            <w:szCs w:val="32"/>
          </w:rPr>
          <w:t>3</w:t>
        </w:r>
        <w:r>
          <w:rPr>
            <w:rFonts w:ascii="宋体" w:hAnsi="宋体" w:hint="eastAsia"/>
            <w:sz w:val="32"/>
            <w:szCs w:val="32"/>
          </w:rPr>
          <w:t>月</w:t>
        </w:r>
        <w:r>
          <w:rPr>
            <w:rFonts w:ascii="宋体" w:hAnsi="宋体"/>
            <w:sz w:val="32"/>
            <w:szCs w:val="32"/>
          </w:rPr>
          <w:t>1</w:t>
        </w:r>
        <w:r>
          <w:rPr>
            <w:rFonts w:ascii="宋体" w:hAnsi="宋体" w:hint="eastAsia"/>
            <w:sz w:val="32"/>
            <w:szCs w:val="32"/>
          </w:rPr>
          <w:t>日</w:t>
        </w:r>
      </w:smartTag>
      <w:r>
        <w:rPr>
          <w:rFonts w:ascii="宋体" w:hAnsi="宋体" w:hint="eastAsia"/>
          <w:sz w:val="32"/>
          <w:szCs w:val="32"/>
        </w:rPr>
        <w:t>结束。</w:t>
      </w:r>
    </w:p>
    <w:p w:rsidR="00010A7A" w:rsidRDefault="00010A7A" w:rsidP="00C04CDF">
      <w:pPr>
        <w:ind w:firstLine="660"/>
        <w:rPr>
          <w:rFonts w:ascii="宋体"/>
          <w:sz w:val="32"/>
          <w:szCs w:val="32"/>
        </w:rPr>
      </w:pPr>
    </w:p>
    <w:p w:rsidR="00010A7A" w:rsidRPr="00504F38" w:rsidRDefault="00010A7A" w:rsidP="00C04CDF">
      <w:pPr>
        <w:ind w:firstLine="660"/>
        <w:rPr>
          <w:rFonts w:ascii="楷体_GB2312" w:eastAsia="楷体_GB2312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</w:t>
      </w:r>
      <w:r w:rsidRPr="006E0AD1">
        <w:rPr>
          <w:rFonts w:ascii="楷体_GB2312" w:eastAsia="楷体_GB2312" w:hAnsi="宋体" w:hint="eastAsia"/>
          <w:sz w:val="32"/>
          <w:szCs w:val="32"/>
        </w:rPr>
        <w:t>市民大讲堂讲座申报表</w:t>
      </w:r>
    </w:p>
    <w:p w:rsidR="00010A7A" w:rsidRDefault="00010A7A" w:rsidP="00C04CDF">
      <w:pPr>
        <w:ind w:firstLine="660"/>
        <w:rPr>
          <w:rFonts w:ascii="宋体"/>
          <w:sz w:val="32"/>
          <w:szCs w:val="32"/>
        </w:rPr>
      </w:pPr>
    </w:p>
    <w:p w:rsidR="00010A7A" w:rsidRDefault="00010A7A" w:rsidP="00C04CDF">
      <w:pPr>
        <w:ind w:firstLine="660"/>
        <w:rPr>
          <w:rFonts w:ascii="宋体"/>
          <w:sz w:val="32"/>
          <w:szCs w:val="32"/>
        </w:rPr>
      </w:pPr>
    </w:p>
    <w:p w:rsidR="00010A7A" w:rsidRDefault="00010A7A" w:rsidP="00C04CDF">
      <w:pPr>
        <w:ind w:firstLine="66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              </w:t>
      </w:r>
      <w:r>
        <w:rPr>
          <w:rFonts w:ascii="宋体" w:hAnsi="宋体" w:hint="eastAsia"/>
          <w:sz w:val="32"/>
          <w:szCs w:val="32"/>
        </w:rPr>
        <w:t>中共临沂市委宣传部</w:t>
      </w:r>
    </w:p>
    <w:p w:rsidR="00010A7A" w:rsidRDefault="00010A7A" w:rsidP="007B78F5">
      <w:pPr>
        <w:ind w:firstLineChars="1205" w:firstLine="31680"/>
        <w:rPr>
          <w:rFonts w:asci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临沂市社会科学界联合会</w:t>
      </w:r>
    </w:p>
    <w:p w:rsidR="00010A7A" w:rsidRDefault="00010A7A" w:rsidP="007B78F5">
      <w:pPr>
        <w:ind w:firstLineChars="1205" w:firstLine="31680"/>
        <w:rPr>
          <w:rFonts w:asci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临沂大学</w:t>
      </w:r>
    </w:p>
    <w:p w:rsidR="00010A7A" w:rsidRDefault="00010A7A" w:rsidP="007B78F5">
      <w:pPr>
        <w:ind w:firstLineChars="1205" w:firstLine="31680"/>
        <w:rPr>
          <w:rFonts w:asci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鲁南商报</w:t>
      </w:r>
    </w:p>
    <w:p w:rsidR="00010A7A" w:rsidRDefault="00010A7A" w:rsidP="007B78F5">
      <w:pPr>
        <w:ind w:firstLineChars="1205" w:firstLine="31680"/>
        <w:rPr>
          <w:rFonts w:asci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临沂市图书馆</w:t>
      </w:r>
    </w:p>
    <w:p w:rsidR="00010A7A" w:rsidRDefault="00010A7A" w:rsidP="00C04CDF">
      <w:pPr>
        <w:ind w:firstLine="66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4"/>
          <w:attr w:name="Month" w:val="12"/>
          <w:attr w:name="Year" w:val="2015"/>
        </w:smartTagPr>
        <w:r>
          <w:rPr>
            <w:rFonts w:ascii="宋体" w:hAnsi="宋体"/>
            <w:sz w:val="32"/>
            <w:szCs w:val="32"/>
          </w:rPr>
          <w:t>2015</w:t>
        </w:r>
        <w:r>
          <w:rPr>
            <w:rFonts w:ascii="宋体" w:hAnsi="宋体" w:hint="eastAsia"/>
            <w:sz w:val="32"/>
            <w:szCs w:val="32"/>
          </w:rPr>
          <w:t>年</w:t>
        </w:r>
        <w:r>
          <w:rPr>
            <w:rFonts w:ascii="宋体" w:hAnsi="宋体"/>
            <w:sz w:val="32"/>
            <w:szCs w:val="32"/>
          </w:rPr>
          <w:t>12</w:t>
        </w:r>
        <w:r>
          <w:rPr>
            <w:rFonts w:ascii="宋体" w:hAnsi="宋体" w:hint="eastAsia"/>
            <w:sz w:val="32"/>
            <w:szCs w:val="32"/>
          </w:rPr>
          <w:t>月</w:t>
        </w:r>
        <w:r>
          <w:rPr>
            <w:rFonts w:ascii="宋体" w:hAnsi="宋体"/>
            <w:sz w:val="32"/>
            <w:szCs w:val="32"/>
          </w:rPr>
          <w:t>14</w:t>
        </w:r>
        <w:r>
          <w:rPr>
            <w:rFonts w:ascii="宋体" w:hAnsi="宋体" w:hint="eastAsia"/>
            <w:sz w:val="32"/>
            <w:szCs w:val="32"/>
          </w:rPr>
          <w:t>日</w:t>
        </w:r>
      </w:smartTag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Default="00010A7A">
      <w:pPr>
        <w:rPr>
          <w:sz w:val="32"/>
          <w:szCs w:val="32"/>
        </w:rPr>
      </w:pPr>
    </w:p>
    <w:p w:rsidR="00010A7A" w:rsidRPr="00D10583" w:rsidRDefault="00010A7A" w:rsidP="00C04CDF">
      <w:pPr>
        <w:rPr>
          <w:rFonts w:ascii="楷体_GB2312" w:eastAsia="楷体_GB2312"/>
          <w:bCs/>
          <w:sz w:val="32"/>
          <w:szCs w:val="32"/>
        </w:rPr>
      </w:pPr>
      <w:r w:rsidRPr="00504F38">
        <w:rPr>
          <w:rFonts w:ascii="楷体_GB2312" w:eastAsia="楷体_GB2312" w:hint="eastAsia"/>
          <w:sz w:val="32"/>
          <w:szCs w:val="32"/>
        </w:rPr>
        <w:t>附件</w:t>
      </w:r>
    </w:p>
    <w:p w:rsidR="00010A7A" w:rsidRPr="0060701A" w:rsidRDefault="00010A7A" w:rsidP="00C04CD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市民大讲堂讲座申报</w:t>
      </w:r>
      <w:r w:rsidRPr="0060701A">
        <w:rPr>
          <w:rFonts w:hint="eastAsia"/>
          <w:b/>
          <w:sz w:val="44"/>
          <w:szCs w:val="44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1"/>
        <w:gridCol w:w="2268"/>
        <w:gridCol w:w="1065"/>
        <w:gridCol w:w="494"/>
        <w:gridCol w:w="567"/>
        <w:gridCol w:w="949"/>
        <w:gridCol w:w="1234"/>
      </w:tblGrid>
      <w:tr w:rsidR="00010A7A" w:rsidRPr="00D10096" w:rsidTr="00014D51">
        <w:tc>
          <w:tcPr>
            <w:tcW w:w="1951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讲座主题</w:t>
            </w:r>
          </w:p>
        </w:tc>
        <w:tc>
          <w:tcPr>
            <w:tcW w:w="6577" w:type="dxa"/>
            <w:gridSpan w:val="6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</w:tr>
      <w:tr w:rsidR="00010A7A" w:rsidRPr="00D10096" w:rsidTr="00014D51">
        <w:tc>
          <w:tcPr>
            <w:tcW w:w="1951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主讲人姓名</w:t>
            </w:r>
          </w:p>
        </w:tc>
        <w:tc>
          <w:tcPr>
            <w:tcW w:w="2268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065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性别</w:t>
            </w:r>
          </w:p>
        </w:tc>
        <w:tc>
          <w:tcPr>
            <w:tcW w:w="1061" w:type="dxa"/>
            <w:gridSpan w:val="2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949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年龄</w:t>
            </w:r>
          </w:p>
        </w:tc>
        <w:tc>
          <w:tcPr>
            <w:tcW w:w="1234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</w:tr>
      <w:tr w:rsidR="00010A7A" w:rsidRPr="00D10096" w:rsidTr="00014D51">
        <w:tc>
          <w:tcPr>
            <w:tcW w:w="1951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所在单位</w:t>
            </w:r>
          </w:p>
        </w:tc>
        <w:tc>
          <w:tcPr>
            <w:tcW w:w="2268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职务职称</w:t>
            </w:r>
          </w:p>
        </w:tc>
        <w:tc>
          <w:tcPr>
            <w:tcW w:w="2750" w:type="dxa"/>
            <w:gridSpan w:val="3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</w:tr>
      <w:tr w:rsidR="00010A7A" w:rsidRPr="00D10096" w:rsidTr="00014D51">
        <w:tc>
          <w:tcPr>
            <w:tcW w:w="1951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sz w:val="28"/>
                <w:szCs w:val="28"/>
              </w:rPr>
              <w:t>QQ</w:t>
            </w:r>
            <w:r w:rsidRPr="00D10096">
              <w:rPr>
                <w:rFonts w:hint="eastAsia"/>
                <w:sz w:val="28"/>
                <w:szCs w:val="28"/>
              </w:rPr>
              <w:t>或邮箱</w:t>
            </w:r>
          </w:p>
        </w:tc>
        <w:tc>
          <w:tcPr>
            <w:tcW w:w="2750" w:type="dxa"/>
            <w:gridSpan w:val="3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</w:tr>
      <w:tr w:rsidR="00010A7A" w:rsidRPr="00D10096" w:rsidTr="00014D51">
        <w:tc>
          <w:tcPr>
            <w:tcW w:w="1951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拟讲时间</w:t>
            </w:r>
          </w:p>
        </w:tc>
        <w:tc>
          <w:tcPr>
            <w:tcW w:w="2268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10A7A" w:rsidRPr="00D10096" w:rsidRDefault="00010A7A" w:rsidP="00014D51">
            <w:pPr>
              <w:jc w:val="center"/>
              <w:rPr>
                <w:sz w:val="28"/>
                <w:szCs w:val="28"/>
              </w:rPr>
            </w:pPr>
            <w:r w:rsidRPr="00D10096">
              <w:rPr>
                <w:rFonts w:hint="eastAsia"/>
                <w:sz w:val="28"/>
                <w:szCs w:val="28"/>
              </w:rPr>
              <w:t>讲座类别</w:t>
            </w:r>
          </w:p>
        </w:tc>
        <w:tc>
          <w:tcPr>
            <w:tcW w:w="2750" w:type="dxa"/>
            <w:gridSpan w:val="3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</w:tr>
      <w:tr w:rsidR="00010A7A" w:rsidRPr="00D10096" w:rsidTr="00014D51">
        <w:tc>
          <w:tcPr>
            <w:tcW w:w="1951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主讲人</w:t>
            </w:r>
          </w:p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简历</w:t>
            </w:r>
          </w:p>
        </w:tc>
        <w:tc>
          <w:tcPr>
            <w:tcW w:w="6577" w:type="dxa"/>
            <w:gridSpan w:val="6"/>
            <w:vAlign w:val="center"/>
          </w:tcPr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</w:tc>
      </w:tr>
      <w:tr w:rsidR="00010A7A" w:rsidRPr="00D10096" w:rsidTr="00014D51">
        <w:tc>
          <w:tcPr>
            <w:tcW w:w="1951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讲</w:t>
            </w:r>
            <w:r w:rsidRPr="00D10096">
              <w:rPr>
                <w:sz w:val="30"/>
                <w:szCs w:val="30"/>
              </w:rPr>
              <w:t xml:space="preserve">  </w:t>
            </w:r>
            <w:r w:rsidRPr="00D10096">
              <w:rPr>
                <w:rFonts w:hint="eastAsia"/>
                <w:sz w:val="30"/>
                <w:szCs w:val="30"/>
              </w:rPr>
              <w:t>座</w:t>
            </w:r>
          </w:p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主要内容</w:t>
            </w:r>
          </w:p>
        </w:tc>
        <w:tc>
          <w:tcPr>
            <w:tcW w:w="6577" w:type="dxa"/>
            <w:gridSpan w:val="6"/>
            <w:vAlign w:val="center"/>
          </w:tcPr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  <w:p w:rsidR="00010A7A" w:rsidRPr="00D10096" w:rsidRDefault="00010A7A" w:rsidP="00014D51">
            <w:pPr>
              <w:spacing w:line="480" w:lineRule="exact"/>
              <w:jc w:val="left"/>
              <w:rPr>
                <w:sz w:val="28"/>
                <w:szCs w:val="28"/>
              </w:rPr>
            </w:pPr>
          </w:p>
        </w:tc>
      </w:tr>
      <w:tr w:rsidR="00010A7A" w:rsidRPr="00D10096" w:rsidTr="00014D51">
        <w:tc>
          <w:tcPr>
            <w:tcW w:w="1951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推荐</w:t>
            </w:r>
            <w:r w:rsidRPr="00D10096">
              <w:rPr>
                <w:rFonts w:hint="eastAsia"/>
                <w:sz w:val="30"/>
                <w:szCs w:val="30"/>
              </w:rPr>
              <w:t>单位</w:t>
            </w:r>
          </w:p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意见</w:t>
            </w:r>
          </w:p>
        </w:tc>
        <w:tc>
          <w:tcPr>
            <w:tcW w:w="6577" w:type="dxa"/>
            <w:gridSpan w:val="6"/>
            <w:vAlign w:val="center"/>
          </w:tcPr>
          <w:p w:rsidR="00010A7A" w:rsidRPr="00D10096" w:rsidRDefault="00010A7A" w:rsidP="00010A7A">
            <w:pPr>
              <w:ind w:firstLineChars="150" w:firstLine="31680"/>
              <w:rPr>
                <w:sz w:val="30"/>
                <w:szCs w:val="30"/>
              </w:rPr>
            </w:pPr>
          </w:p>
          <w:p w:rsidR="00010A7A" w:rsidRPr="00D10096" w:rsidRDefault="00010A7A" w:rsidP="00010A7A">
            <w:pPr>
              <w:ind w:firstLineChars="150" w:firstLine="31680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盖章：</w:t>
            </w:r>
            <w:r w:rsidRPr="00D10096">
              <w:rPr>
                <w:sz w:val="30"/>
                <w:szCs w:val="30"/>
              </w:rPr>
              <w:t xml:space="preserve">           </w:t>
            </w:r>
            <w:r w:rsidRPr="00D10096">
              <w:rPr>
                <w:rFonts w:hint="eastAsia"/>
                <w:sz w:val="30"/>
                <w:szCs w:val="30"/>
              </w:rPr>
              <w:t>负责人签字：</w:t>
            </w:r>
          </w:p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sz w:val="30"/>
                <w:szCs w:val="30"/>
              </w:rPr>
              <w:t xml:space="preserve">                    </w:t>
            </w:r>
            <w:r w:rsidRPr="00D10096">
              <w:rPr>
                <w:rFonts w:hint="eastAsia"/>
                <w:sz w:val="30"/>
                <w:szCs w:val="30"/>
              </w:rPr>
              <w:t>年</w:t>
            </w:r>
            <w:r w:rsidRPr="00D10096">
              <w:rPr>
                <w:sz w:val="30"/>
                <w:szCs w:val="30"/>
              </w:rPr>
              <w:t xml:space="preserve">  </w:t>
            </w:r>
            <w:r w:rsidRPr="00D10096">
              <w:rPr>
                <w:rFonts w:hint="eastAsia"/>
                <w:sz w:val="30"/>
                <w:szCs w:val="30"/>
              </w:rPr>
              <w:t>月</w:t>
            </w:r>
            <w:r w:rsidRPr="00D10096">
              <w:rPr>
                <w:sz w:val="30"/>
                <w:szCs w:val="30"/>
              </w:rPr>
              <w:t xml:space="preserve">  </w:t>
            </w:r>
            <w:r w:rsidRPr="00D10096">
              <w:rPr>
                <w:rFonts w:hint="eastAsia"/>
                <w:sz w:val="30"/>
                <w:szCs w:val="30"/>
              </w:rPr>
              <w:t>日</w:t>
            </w:r>
          </w:p>
        </w:tc>
      </w:tr>
      <w:tr w:rsidR="00010A7A" w:rsidRPr="00D10096" w:rsidTr="00014D51">
        <w:tc>
          <w:tcPr>
            <w:tcW w:w="1951" w:type="dxa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  <w:r w:rsidRPr="00D10096">
              <w:rPr>
                <w:rFonts w:hint="eastAsia"/>
                <w:sz w:val="30"/>
                <w:szCs w:val="30"/>
              </w:rPr>
              <w:t>备</w:t>
            </w:r>
            <w:r w:rsidRPr="00D10096">
              <w:rPr>
                <w:sz w:val="30"/>
                <w:szCs w:val="30"/>
              </w:rPr>
              <w:t xml:space="preserve">    </w:t>
            </w:r>
            <w:r w:rsidRPr="00D10096">
              <w:rPr>
                <w:rFonts w:hint="eastAsia"/>
                <w:sz w:val="30"/>
                <w:szCs w:val="30"/>
              </w:rPr>
              <w:t>注</w:t>
            </w:r>
          </w:p>
        </w:tc>
        <w:tc>
          <w:tcPr>
            <w:tcW w:w="6577" w:type="dxa"/>
            <w:gridSpan w:val="6"/>
            <w:vAlign w:val="center"/>
          </w:tcPr>
          <w:p w:rsidR="00010A7A" w:rsidRPr="00D10096" w:rsidRDefault="00010A7A" w:rsidP="00014D51">
            <w:pPr>
              <w:jc w:val="center"/>
              <w:rPr>
                <w:sz w:val="30"/>
                <w:szCs w:val="30"/>
              </w:rPr>
            </w:pPr>
          </w:p>
        </w:tc>
      </w:tr>
    </w:tbl>
    <w:p w:rsidR="00010A7A" w:rsidRPr="00C04CDF" w:rsidRDefault="00010A7A" w:rsidP="007B78F5"/>
    <w:sectPr w:rsidR="00010A7A" w:rsidRPr="00C04CDF" w:rsidSect="00C04CD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A7A" w:rsidRDefault="00010A7A" w:rsidP="00DA57E3">
      <w:r>
        <w:separator/>
      </w:r>
    </w:p>
  </w:endnote>
  <w:endnote w:type="continuationSeparator" w:id="0">
    <w:p w:rsidR="00010A7A" w:rsidRDefault="00010A7A" w:rsidP="00DA57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A7A" w:rsidRDefault="00010A7A" w:rsidP="00DA57E3">
      <w:r>
        <w:separator/>
      </w:r>
    </w:p>
  </w:footnote>
  <w:footnote w:type="continuationSeparator" w:id="0">
    <w:p w:rsidR="00010A7A" w:rsidRDefault="00010A7A" w:rsidP="00DA57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375C"/>
    <w:rsid w:val="00010A7A"/>
    <w:rsid w:val="00014D51"/>
    <w:rsid w:val="00090A41"/>
    <w:rsid w:val="000A4527"/>
    <w:rsid w:val="000F2EF3"/>
    <w:rsid w:val="000F76E0"/>
    <w:rsid w:val="0013655C"/>
    <w:rsid w:val="001C0D35"/>
    <w:rsid w:val="00201774"/>
    <w:rsid w:val="002111B3"/>
    <w:rsid w:val="00372B82"/>
    <w:rsid w:val="003915B5"/>
    <w:rsid w:val="0040298E"/>
    <w:rsid w:val="004A627A"/>
    <w:rsid w:val="004A6CF8"/>
    <w:rsid w:val="004C0B3B"/>
    <w:rsid w:val="00504F38"/>
    <w:rsid w:val="00564200"/>
    <w:rsid w:val="00593880"/>
    <w:rsid w:val="0060701A"/>
    <w:rsid w:val="006E0AD1"/>
    <w:rsid w:val="00712B2F"/>
    <w:rsid w:val="00724648"/>
    <w:rsid w:val="007B78F5"/>
    <w:rsid w:val="00836827"/>
    <w:rsid w:val="00894C74"/>
    <w:rsid w:val="00916A0D"/>
    <w:rsid w:val="00926DB6"/>
    <w:rsid w:val="0098375C"/>
    <w:rsid w:val="00A339FB"/>
    <w:rsid w:val="00A715F3"/>
    <w:rsid w:val="00AE6E94"/>
    <w:rsid w:val="00B115A2"/>
    <w:rsid w:val="00B623E1"/>
    <w:rsid w:val="00C04CDF"/>
    <w:rsid w:val="00C57290"/>
    <w:rsid w:val="00C912BA"/>
    <w:rsid w:val="00D10096"/>
    <w:rsid w:val="00D10583"/>
    <w:rsid w:val="00D75479"/>
    <w:rsid w:val="00DA57E3"/>
    <w:rsid w:val="00E5648F"/>
    <w:rsid w:val="00EB2DC2"/>
    <w:rsid w:val="00F97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CD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04CDF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504F3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926DB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26DB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A5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A57E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A5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A57E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457;&#36865;&#37038;&#20214;&#33267;ymsk818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</TotalTime>
  <Pages>3</Pages>
  <Words>115</Words>
  <Characters>657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SDWM</cp:lastModifiedBy>
  <cp:revision>16</cp:revision>
  <cp:lastPrinted>2015-02-04T06:06:00Z</cp:lastPrinted>
  <dcterms:created xsi:type="dcterms:W3CDTF">2015-02-04T03:55:00Z</dcterms:created>
  <dcterms:modified xsi:type="dcterms:W3CDTF">2015-12-16T03:43:00Z</dcterms:modified>
</cp:coreProperties>
</file>