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F00" w:rsidRDefault="007E1F00" w:rsidP="00E845B7">
      <w:pPr>
        <w:spacing w:line="560" w:lineRule="exact"/>
        <w:jc w:val="center"/>
        <w:rPr>
          <w:rFonts w:ascii="新宋体" w:eastAsia="新宋体" w:hAnsi="新宋体"/>
          <w:b/>
          <w:sz w:val="44"/>
          <w:szCs w:val="44"/>
        </w:rPr>
      </w:pPr>
      <w:r w:rsidRPr="00E845B7">
        <w:rPr>
          <w:rFonts w:ascii="新宋体" w:eastAsia="新宋体" w:hAnsi="新宋体" w:hint="eastAsia"/>
          <w:b/>
          <w:sz w:val="44"/>
          <w:szCs w:val="44"/>
        </w:rPr>
        <w:t>关于做好市民大讲堂</w:t>
      </w:r>
      <w:r w:rsidRPr="00E845B7">
        <w:rPr>
          <w:rFonts w:ascii="新宋体" w:eastAsia="新宋体" w:hAnsi="新宋体"/>
          <w:b/>
          <w:sz w:val="44"/>
          <w:szCs w:val="44"/>
        </w:rPr>
        <w:t>2017</w:t>
      </w:r>
      <w:r w:rsidRPr="00E845B7">
        <w:rPr>
          <w:rFonts w:ascii="新宋体" w:eastAsia="新宋体" w:hAnsi="新宋体" w:hint="eastAsia"/>
          <w:b/>
          <w:sz w:val="44"/>
          <w:szCs w:val="44"/>
        </w:rPr>
        <w:t>年度讲座选题</w:t>
      </w:r>
    </w:p>
    <w:p w:rsidR="007E1F00" w:rsidRPr="00E845B7" w:rsidRDefault="007E1F00" w:rsidP="00E845B7">
      <w:pPr>
        <w:spacing w:line="560" w:lineRule="exact"/>
        <w:jc w:val="center"/>
        <w:rPr>
          <w:rFonts w:ascii="新宋体" w:eastAsia="新宋体" w:hAnsi="新宋体"/>
          <w:b/>
          <w:sz w:val="44"/>
          <w:szCs w:val="44"/>
        </w:rPr>
      </w:pPr>
      <w:r w:rsidRPr="00E845B7">
        <w:rPr>
          <w:rFonts w:ascii="新宋体" w:eastAsia="新宋体" w:hAnsi="新宋体" w:hint="eastAsia"/>
          <w:b/>
          <w:sz w:val="44"/>
          <w:szCs w:val="44"/>
        </w:rPr>
        <w:t>征集工作的通知</w:t>
      </w:r>
    </w:p>
    <w:p w:rsidR="007E1F00" w:rsidRDefault="007E1F00" w:rsidP="00E845B7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7E1F00" w:rsidRPr="00E845B7" w:rsidRDefault="007E1F00" w:rsidP="00E845B7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各有关单位：</w:t>
      </w:r>
    </w:p>
    <w:p w:rsidR="007E1F00" w:rsidRPr="00E845B7" w:rsidRDefault="007E1F00" w:rsidP="00E845B7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 w:rsidRPr="00E845B7">
        <w:rPr>
          <w:rFonts w:ascii="仿宋" w:eastAsia="仿宋" w:hAnsi="仿宋" w:hint="eastAsia"/>
          <w:sz w:val="32"/>
          <w:szCs w:val="32"/>
        </w:rPr>
        <w:t>市民大讲堂自</w:t>
      </w:r>
      <w:r>
        <w:rPr>
          <w:rFonts w:ascii="仿宋" w:eastAsia="仿宋" w:hAnsi="仿宋" w:hint="eastAsia"/>
          <w:sz w:val="32"/>
          <w:szCs w:val="32"/>
        </w:rPr>
        <w:t>开办</w:t>
      </w:r>
      <w:r w:rsidRPr="00E845B7">
        <w:rPr>
          <w:rFonts w:ascii="仿宋" w:eastAsia="仿宋" w:hAnsi="仿宋" w:hint="eastAsia"/>
          <w:sz w:val="32"/>
          <w:szCs w:val="32"/>
        </w:rPr>
        <w:t>以来，</w:t>
      </w:r>
      <w:r>
        <w:rPr>
          <w:rFonts w:ascii="仿宋" w:eastAsia="仿宋" w:hAnsi="仿宋" w:hint="eastAsia"/>
          <w:sz w:val="32"/>
          <w:szCs w:val="32"/>
        </w:rPr>
        <w:t>认真贯彻落实党的各项方针政策和习近平总书记系列重要讲话精神，</w:t>
      </w:r>
      <w:r w:rsidRPr="00E845B7">
        <w:rPr>
          <w:rFonts w:ascii="仿宋" w:eastAsia="仿宋" w:hAnsi="仿宋" w:hint="eastAsia"/>
          <w:sz w:val="32"/>
          <w:szCs w:val="32"/>
        </w:rPr>
        <w:t>坚持围绕中心，贴近基层，服务群众，得到社会各界的热情参与和大力支持，产生了良好的社会影响</w:t>
      </w:r>
      <w:r>
        <w:rPr>
          <w:rFonts w:ascii="仿宋" w:eastAsia="仿宋" w:hAnsi="仿宋" w:hint="eastAsia"/>
          <w:sz w:val="32"/>
          <w:szCs w:val="32"/>
        </w:rPr>
        <w:t>，成为我市的重要文化品牌</w:t>
      </w:r>
      <w:r w:rsidRPr="00E845B7">
        <w:rPr>
          <w:rFonts w:ascii="仿宋" w:eastAsia="仿宋" w:hAnsi="仿宋" w:hint="eastAsia"/>
          <w:sz w:val="32"/>
          <w:szCs w:val="32"/>
        </w:rPr>
        <w:t>。为进一步发挥市民大讲堂的平台作用，推进社会各界力量参与，更好地满足广大干部群众的文化需求，现就市民大讲堂</w:t>
      </w:r>
      <w:r>
        <w:rPr>
          <w:rFonts w:ascii="仿宋" w:eastAsia="仿宋" w:hAnsi="仿宋"/>
          <w:sz w:val="32"/>
          <w:szCs w:val="32"/>
        </w:rPr>
        <w:t>2017</w:t>
      </w:r>
      <w:r w:rsidRPr="00E845B7">
        <w:rPr>
          <w:rFonts w:ascii="仿宋" w:eastAsia="仿宋" w:hAnsi="仿宋" w:hint="eastAsia"/>
          <w:sz w:val="32"/>
          <w:szCs w:val="32"/>
        </w:rPr>
        <w:t>年度总体要求和选题征集做如下通知：</w:t>
      </w:r>
    </w:p>
    <w:p w:rsidR="007E1F00" w:rsidRPr="009643CB" w:rsidRDefault="007E1F00" w:rsidP="00E845B7">
      <w:pPr>
        <w:spacing w:line="560" w:lineRule="exact"/>
        <w:ind w:firstLine="66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</w:t>
      </w:r>
      <w:r w:rsidRPr="009643CB">
        <w:rPr>
          <w:rFonts w:ascii="黑体" w:eastAsia="黑体" w:hAnsi="黑体" w:hint="eastAsia"/>
          <w:sz w:val="32"/>
          <w:szCs w:val="32"/>
        </w:rPr>
        <w:t>征题要求</w:t>
      </w:r>
    </w:p>
    <w:p w:rsidR="007E1F00" w:rsidRDefault="007E1F00" w:rsidP="00E845B7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、选题要</w:t>
      </w:r>
      <w:r w:rsidRPr="00E845B7">
        <w:rPr>
          <w:rFonts w:ascii="仿宋" w:eastAsia="仿宋" w:hAnsi="仿宋" w:hint="eastAsia"/>
          <w:sz w:val="32"/>
          <w:szCs w:val="32"/>
        </w:rPr>
        <w:t>坚持以</w:t>
      </w:r>
      <w:r>
        <w:rPr>
          <w:rFonts w:ascii="仿宋" w:eastAsia="仿宋" w:hAnsi="仿宋" w:hint="eastAsia"/>
          <w:sz w:val="32"/>
          <w:szCs w:val="32"/>
        </w:rPr>
        <w:t>党的路线、方针、政策为指导，</w:t>
      </w:r>
      <w:r w:rsidRPr="00E845B7">
        <w:rPr>
          <w:rFonts w:ascii="仿宋" w:eastAsia="仿宋" w:hAnsi="仿宋" w:hint="eastAsia"/>
          <w:sz w:val="32"/>
          <w:szCs w:val="32"/>
        </w:rPr>
        <w:t>秉承“弘扬人文精神，传播先进文化”的宗旨，积极传播社会主义核心价值观，</w:t>
      </w:r>
      <w:r>
        <w:rPr>
          <w:rFonts w:ascii="仿宋" w:eastAsia="仿宋" w:hAnsi="仿宋" w:hint="eastAsia"/>
          <w:sz w:val="32"/>
          <w:szCs w:val="32"/>
        </w:rPr>
        <w:t>提升市民人文素养，服务市民文化需求</w:t>
      </w:r>
      <w:r w:rsidRPr="00E845B7">
        <w:rPr>
          <w:rFonts w:ascii="仿宋" w:eastAsia="仿宋" w:hAnsi="仿宋" w:hint="eastAsia"/>
          <w:sz w:val="32"/>
          <w:szCs w:val="32"/>
        </w:rPr>
        <w:t>。</w:t>
      </w:r>
    </w:p>
    <w:p w:rsidR="007E1F00" w:rsidRPr="00E845B7" w:rsidRDefault="007E1F00" w:rsidP="00E845B7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、坚持关注市民期盼，贴近市民生活，选题要体现通俗性、</w:t>
      </w:r>
      <w:r w:rsidRPr="00E845B7">
        <w:rPr>
          <w:rFonts w:ascii="仿宋" w:eastAsia="仿宋" w:hAnsi="仿宋" w:hint="eastAsia"/>
          <w:sz w:val="32"/>
          <w:szCs w:val="32"/>
        </w:rPr>
        <w:t>实用性</w:t>
      </w:r>
      <w:r>
        <w:rPr>
          <w:rFonts w:ascii="仿宋" w:eastAsia="仿宋" w:hAnsi="仿宋" w:hint="eastAsia"/>
          <w:sz w:val="32"/>
          <w:szCs w:val="32"/>
        </w:rPr>
        <w:t>、科学性</w:t>
      </w:r>
      <w:r w:rsidRPr="00E845B7">
        <w:rPr>
          <w:rFonts w:ascii="仿宋" w:eastAsia="仿宋" w:hAnsi="仿宋" w:hint="eastAsia"/>
          <w:sz w:val="32"/>
          <w:szCs w:val="32"/>
        </w:rPr>
        <w:t>，确保市民大讲堂的吸引力。重点围绕“形势政策、经济社会、政治法律、人文历史、道德文明、婚姻家庭、艺术鉴赏、励志教育、养生保健、投资理财”等方面内容组织实施。</w:t>
      </w:r>
    </w:p>
    <w:p w:rsidR="007E1F00" w:rsidRPr="00E845B7" w:rsidRDefault="007E1F00" w:rsidP="00E845B7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</w:t>
      </w:r>
      <w:r w:rsidRPr="00E845B7">
        <w:rPr>
          <w:rFonts w:ascii="仿宋" w:eastAsia="仿宋" w:hAnsi="仿宋" w:hint="eastAsia"/>
          <w:sz w:val="32"/>
          <w:szCs w:val="32"/>
        </w:rPr>
        <w:t>、主讲人应在某一领域有较高知名度和研究深度，讲座内容应具有一定的吸引力和生动性。</w:t>
      </w:r>
    </w:p>
    <w:p w:rsidR="007E1F00" w:rsidRPr="00E845B7" w:rsidRDefault="007E1F00" w:rsidP="00E845B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4</w:t>
      </w:r>
      <w:r w:rsidRPr="00E845B7">
        <w:rPr>
          <w:rFonts w:ascii="仿宋" w:eastAsia="仿宋" w:hAnsi="仿宋" w:hint="eastAsia"/>
          <w:sz w:val="32"/>
          <w:szCs w:val="32"/>
        </w:rPr>
        <w:t>、市直各部门单位，结合机构职能和服务方向，围绕市民大讲堂确定的指导思想和活动宗旨，年度内至少承办一期讲座，并做好专家邀请等相关工作。要将市民大讲堂活动作为推动创建学习型机关、单位、企业的主要载体，纳入宣传思想、创先争优、文明创建的内容，积极推进。</w:t>
      </w:r>
    </w:p>
    <w:p w:rsidR="007E1F00" w:rsidRPr="009643CB" w:rsidRDefault="007E1F00" w:rsidP="00E845B7">
      <w:pPr>
        <w:spacing w:line="560" w:lineRule="exact"/>
        <w:ind w:firstLine="66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Pr="009643CB">
        <w:rPr>
          <w:rFonts w:ascii="黑体" w:eastAsia="黑体" w:hAnsi="黑体" w:hint="eastAsia"/>
          <w:sz w:val="32"/>
          <w:szCs w:val="32"/>
        </w:rPr>
        <w:t>、申报途径</w:t>
      </w:r>
    </w:p>
    <w:p w:rsidR="007E1F00" w:rsidRPr="00E845B7" w:rsidRDefault="007E1F00" w:rsidP="00E845B7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 w:rsidRPr="00E845B7">
        <w:rPr>
          <w:rFonts w:ascii="仿宋" w:eastAsia="仿宋" w:hAnsi="仿宋" w:hint="eastAsia"/>
          <w:sz w:val="32"/>
          <w:szCs w:val="32"/>
        </w:rPr>
        <w:t>讲座申报表请</w:t>
      </w:r>
      <w:hyperlink r:id="rId7" w:history="1">
        <w:r w:rsidRPr="00E845B7">
          <w:rPr>
            <w:rStyle w:val="Hyperlink"/>
            <w:rFonts w:ascii="仿宋" w:eastAsia="仿宋" w:hAnsi="仿宋" w:hint="eastAsia"/>
            <w:sz w:val="32"/>
            <w:szCs w:val="32"/>
          </w:rPr>
          <w:t>发送邮件至</w:t>
        </w:r>
        <w:r w:rsidRPr="00E845B7">
          <w:rPr>
            <w:rStyle w:val="Hyperlink"/>
            <w:rFonts w:ascii="仿宋" w:eastAsia="仿宋" w:hAnsi="仿宋"/>
            <w:sz w:val="32"/>
            <w:szCs w:val="32"/>
          </w:rPr>
          <w:t>ymsk818@163.com</w:t>
        </w:r>
      </w:hyperlink>
      <w:r>
        <w:rPr>
          <w:rFonts w:ascii="仿宋" w:eastAsia="仿宋" w:hAnsi="仿宋" w:hint="eastAsia"/>
          <w:sz w:val="32"/>
          <w:szCs w:val="32"/>
        </w:rPr>
        <w:t>索取，表格填好后亦请发送至该</w:t>
      </w:r>
      <w:r w:rsidRPr="00E845B7">
        <w:rPr>
          <w:rFonts w:ascii="仿宋" w:eastAsia="仿宋" w:hAnsi="仿宋" w:hint="eastAsia"/>
          <w:sz w:val="32"/>
          <w:szCs w:val="32"/>
        </w:rPr>
        <w:t>邮箱。纸质申报表寄至市民大讲堂办公室（临沂市北城新区文化中心</w:t>
      </w:r>
      <w:r w:rsidRPr="00E845B7">
        <w:rPr>
          <w:rFonts w:ascii="仿宋" w:eastAsia="仿宋" w:hAnsi="仿宋"/>
          <w:sz w:val="32"/>
          <w:szCs w:val="32"/>
        </w:rPr>
        <w:t>A</w:t>
      </w:r>
      <w:r w:rsidRPr="00E845B7">
        <w:rPr>
          <w:rFonts w:ascii="仿宋" w:eastAsia="仿宋" w:hAnsi="仿宋" w:hint="eastAsia"/>
          <w:sz w:val="32"/>
          <w:szCs w:val="32"/>
        </w:rPr>
        <w:t>座</w:t>
      </w:r>
      <w:r w:rsidRPr="00E845B7">
        <w:rPr>
          <w:rFonts w:ascii="仿宋" w:eastAsia="仿宋" w:hAnsi="仿宋"/>
          <w:sz w:val="32"/>
          <w:szCs w:val="32"/>
        </w:rPr>
        <w:t>1212</w:t>
      </w:r>
      <w:r w:rsidRPr="00E845B7">
        <w:rPr>
          <w:rFonts w:ascii="仿宋" w:eastAsia="仿宋" w:hAnsi="仿宋" w:hint="eastAsia"/>
          <w:sz w:val="32"/>
          <w:szCs w:val="32"/>
        </w:rPr>
        <w:t>室）。联系电话：</w:t>
      </w:r>
      <w:r w:rsidRPr="00E845B7">
        <w:rPr>
          <w:rFonts w:ascii="仿宋" w:eastAsia="仿宋" w:hAnsi="仿宋"/>
          <w:sz w:val="32"/>
          <w:szCs w:val="32"/>
        </w:rPr>
        <w:t>8727632</w:t>
      </w:r>
      <w:r w:rsidRPr="00E845B7">
        <w:rPr>
          <w:rFonts w:ascii="仿宋" w:eastAsia="仿宋" w:hAnsi="仿宋" w:hint="eastAsia"/>
          <w:sz w:val="32"/>
          <w:szCs w:val="32"/>
        </w:rPr>
        <w:t>。</w:t>
      </w:r>
    </w:p>
    <w:p w:rsidR="007E1F00" w:rsidRPr="009643CB" w:rsidRDefault="007E1F00" w:rsidP="00E845B7">
      <w:pPr>
        <w:spacing w:line="560" w:lineRule="exact"/>
        <w:ind w:firstLine="66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Pr="009643CB">
        <w:rPr>
          <w:rFonts w:ascii="黑体" w:eastAsia="黑体" w:hAnsi="黑体" w:hint="eastAsia"/>
          <w:sz w:val="32"/>
          <w:szCs w:val="32"/>
        </w:rPr>
        <w:t>、有关说明</w:t>
      </w:r>
    </w:p>
    <w:p w:rsidR="007E1F00" w:rsidRPr="00E845B7" w:rsidRDefault="007E1F00" w:rsidP="00E845B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845B7">
        <w:rPr>
          <w:rFonts w:ascii="仿宋" w:eastAsia="仿宋" w:hAnsi="仿宋"/>
          <w:sz w:val="32"/>
          <w:szCs w:val="32"/>
        </w:rPr>
        <w:t>1</w:t>
      </w:r>
      <w:r w:rsidRPr="00E845B7">
        <w:rPr>
          <w:rFonts w:ascii="仿宋" w:eastAsia="仿宋" w:hAnsi="仿宋" w:hint="eastAsia"/>
          <w:sz w:val="32"/>
          <w:szCs w:val="32"/>
        </w:rPr>
        <w:t>、讲座可以自荐或单位推荐的方式申报，市民大讲堂组委会将根据有关要求最终选定。</w:t>
      </w:r>
    </w:p>
    <w:p w:rsidR="007E1F00" w:rsidRPr="00E845B7" w:rsidRDefault="007E1F00" w:rsidP="00E845B7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 w:rsidRPr="00E845B7">
        <w:rPr>
          <w:rFonts w:ascii="仿宋" w:eastAsia="仿宋" w:hAnsi="仿宋"/>
          <w:sz w:val="32"/>
          <w:szCs w:val="32"/>
        </w:rPr>
        <w:t>2</w:t>
      </w:r>
      <w:r w:rsidRPr="00E845B7">
        <w:rPr>
          <w:rFonts w:ascii="仿宋" w:eastAsia="仿宋" w:hAnsi="仿宋" w:hint="eastAsia"/>
          <w:sz w:val="32"/>
          <w:szCs w:val="32"/>
        </w:rPr>
        <w:t>、此次征集工作将于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3"/>
          <w:attr w:name="Year" w:val="2017"/>
        </w:smartTagPr>
        <w:r>
          <w:rPr>
            <w:rFonts w:ascii="仿宋" w:eastAsia="仿宋" w:hAnsi="仿宋"/>
            <w:sz w:val="32"/>
            <w:szCs w:val="32"/>
          </w:rPr>
          <w:t>2017</w:t>
        </w:r>
        <w:r w:rsidRPr="00E845B7">
          <w:rPr>
            <w:rFonts w:ascii="仿宋" w:eastAsia="仿宋" w:hAnsi="仿宋" w:hint="eastAsia"/>
            <w:sz w:val="32"/>
            <w:szCs w:val="32"/>
          </w:rPr>
          <w:t>年</w:t>
        </w:r>
        <w:r w:rsidRPr="00E845B7">
          <w:rPr>
            <w:rFonts w:ascii="仿宋" w:eastAsia="仿宋" w:hAnsi="仿宋"/>
            <w:sz w:val="32"/>
            <w:szCs w:val="32"/>
          </w:rPr>
          <w:t>3</w:t>
        </w:r>
        <w:r w:rsidRPr="00E845B7">
          <w:rPr>
            <w:rFonts w:ascii="仿宋" w:eastAsia="仿宋" w:hAnsi="仿宋" w:hint="eastAsia"/>
            <w:sz w:val="32"/>
            <w:szCs w:val="32"/>
          </w:rPr>
          <w:t>月</w:t>
        </w:r>
        <w:r w:rsidRPr="00E845B7">
          <w:rPr>
            <w:rFonts w:ascii="仿宋" w:eastAsia="仿宋" w:hAnsi="仿宋"/>
            <w:sz w:val="32"/>
            <w:szCs w:val="32"/>
          </w:rPr>
          <w:t>1</w:t>
        </w:r>
        <w:r w:rsidRPr="00E845B7">
          <w:rPr>
            <w:rFonts w:ascii="仿宋" w:eastAsia="仿宋" w:hAnsi="仿宋" w:hint="eastAsia"/>
            <w:sz w:val="32"/>
            <w:szCs w:val="32"/>
          </w:rPr>
          <w:t>日</w:t>
        </w:r>
      </w:smartTag>
      <w:r w:rsidRPr="00E845B7">
        <w:rPr>
          <w:rFonts w:ascii="仿宋" w:eastAsia="仿宋" w:hAnsi="仿宋" w:hint="eastAsia"/>
          <w:sz w:val="32"/>
          <w:szCs w:val="32"/>
        </w:rPr>
        <w:t>结束。</w:t>
      </w:r>
    </w:p>
    <w:p w:rsidR="007E1F00" w:rsidRPr="00E845B7" w:rsidRDefault="007E1F00" w:rsidP="00E845B7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</w:p>
    <w:p w:rsidR="007E1F00" w:rsidRPr="007E4A4C" w:rsidRDefault="007E1F00" w:rsidP="00E845B7">
      <w:pPr>
        <w:spacing w:line="560" w:lineRule="exact"/>
        <w:ind w:firstLine="660"/>
        <w:rPr>
          <w:rFonts w:ascii="楷体" w:eastAsia="楷体" w:hAnsi="楷体"/>
          <w:b/>
          <w:sz w:val="32"/>
          <w:szCs w:val="32"/>
        </w:rPr>
      </w:pPr>
      <w:r w:rsidRPr="007E4A4C">
        <w:rPr>
          <w:rFonts w:ascii="楷体" w:eastAsia="楷体" w:hAnsi="楷体" w:hint="eastAsia"/>
          <w:b/>
          <w:sz w:val="32"/>
          <w:szCs w:val="32"/>
        </w:rPr>
        <w:t>附件：市民大讲堂讲座申报表</w:t>
      </w:r>
    </w:p>
    <w:p w:rsidR="007E1F00" w:rsidRPr="00E845B7" w:rsidRDefault="007E1F00" w:rsidP="00E845B7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</w:p>
    <w:p w:rsidR="007E1F00" w:rsidRPr="00E845B7" w:rsidRDefault="007E1F00" w:rsidP="00E845B7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</w:p>
    <w:p w:rsidR="007E1F00" w:rsidRPr="00E845B7" w:rsidRDefault="007E1F00" w:rsidP="00E845B7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 w:rsidRPr="00E845B7">
        <w:rPr>
          <w:rFonts w:ascii="仿宋" w:eastAsia="仿宋" w:hAnsi="仿宋"/>
          <w:sz w:val="32"/>
          <w:szCs w:val="32"/>
        </w:rPr>
        <w:t xml:space="preserve">                    </w:t>
      </w:r>
      <w:r w:rsidRPr="00E845B7">
        <w:rPr>
          <w:rFonts w:ascii="仿宋" w:eastAsia="仿宋" w:hAnsi="仿宋" w:hint="eastAsia"/>
          <w:sz w:val="32"/>
          <w:szCs w:val="32"/>
        </w:rPr>
        <w:t>中共临沂市委宣传部</w:t>
      </w:r>
    </w:p>
    <w:p w:rsidR="007E1F00" w:rsidRPr="00E845B7" w:rsidRDefault="007E1F00" w:rsidP="00E845B7">
      <w:pPr>
        <w:spacing w:line="560" w:lineRule="exact"/>
        <w:ind w:firstLineChars="1205" w:firstLine="3856"/>
        <w:rPr>
          <w:rFonts w:ascii="仿宋" w:eastAsia="仿宋" w:hAnsi="仿宋"/>
          <w:sz w:val="32"/>
          <w:szCs w:val="32"/>
        </w:rPr>
      </w:pPr>
      <w:r w:rsidRPr="00E845B7">
        <w:rPr>
          <w:rFonts w:ascii="仿宋" w:eastAsia="仿宋" w:hAnsi="仿宋" w:hint="eastAsia"/>
          <w:sz w:val="32"/>
          <w:szCs w:val="32"/>
        </w:rPr>
        <w:t>临沂市社会科学界联合会</w:t>
      </w:r>
    </w:p>
    <w:p w:rsidR="007E1F00" w:rsidRPr="00E845B7" w:rsidRDefault="007E1F00" w:rsidP="00E845B7">
      <w:pPr>
        <w:spacing w:line="560" w:lineRule="exact"/>
        <w:ind w:firstLineChars="1205" w:firstLine="3856"/>
        <w:rPr>
          <w:rFonts w:ascii="仿宋" w:eastAsia="仿宋" w:hAnsi="仿宋"/>
          <w:sz w:val="32"/>
          <w:szCs w:val="32"/>
        </w:rPr>
      </w:pPr>
      <w:r w:rsidRPr="00E845B7">
        <w:rPr>
          <w:rFonts w:ascii="仿宋" w:eastAsia="仿宋" w:hAnsi="仿宋" w:hint="eastAsia"/>
          <w:sz w:val="32"/>
          <w:szCs w:val="32"/>
        </w:rPr>
        <w:t>临沂大学</w:t>
      </w:r>
    </w:p>
    <w:p w:rsidR="007E1F00" w:rsidRPr="00E845B7" w:rsidRDefault="007E1F00" w:rsidP="00E845B7">
      <w:pPr>
        <w:spacing w:line="560" w:lineRule="exact"/>
        <w:ind w:firstLineChars="1205" w:firstLine="3856"/>
        <w:rPr>
          <w:rFonts w:ascii="仿宋" w:eastAsia="仿宋" w:hAnsi="仿宋"/>
          <w:sz w:val="32"/>
          <w:szCs w:val="32"/>
        </w:rPr>
      </w:pPr>
      <w:r w:rsidRPr="00E845B7">
        <w:rPr>
          <w:rFonts w:ascii="仿宋" w:eastAsia="仿宋" w:hAnsi="仿宋" w:hint="eastAsia"/>
          <w:sz w:val="32"/>
          <w:szCs w:val="32"/>
        </w:rPr>
        <w:t>鲁南商报</w:t>
      </w:r>
    </w:p>
    <w:p w:rsidR="007E1F00" w:rsidRDefault="007E1F00" w:rsidP="00E845B7">
      <w:pPr>
        <w:spacing w:line="560" w:lineRule="exact"/>
        <w:ind w:firstLineChars="1205" w:firstLine="3856"/>
        <w:rPr>
          <w:rFonts w:ascii="仿宋" w:eastAsia="仿宋" w:hAnsi="仿宋"/>
          <w:sz w:val="32"/>
          <w:szCs w:val="32"/>
        </w:rPr>
      </w:pPr>
      <w:r w:rsidRPr="00E845B7">
        <w:rPr>
          <w:rFonts w:ascii="仿宋" w:eastAsia="仿宋" w:hAnsi="仿宋" w:hint="eastAsia"/>
          <w:sz w:val="32"/>
          <w:szCs w:val="32"/>
        </w:rPr>
        <w:t>临沂市图书馆</w:t>
      </w:r>
    </w:p>
    <w:p w:rsidR="007E1F00" w:rsidRPr="00E845B7" w:rsidRDefault="007E1F00" w:rsidP="00E845B7">
      <w:pPr>
        <w:spacing w:line="560" w:lineRule="exact"/>
        <w:ind w:firstLineChars="1205" w:firstLine="385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琅琊新闻网</w:t>
      </w:r>
    </w:p>
    <w:p w:rsidR="007E1F00" w:rsidRPr="00E845B7" w:rsidRDefault="007E1F00" w:rsidP="00E845B7">
      <w:pPr>
        <w:spacing w:line="560" w:lineRule="exact"/>
        <w:ind w:firstLine="660"/>
        <w:rPr>
          <w:rFonts w:ascii="仿宋" w:eastAsia="仿宋" w:hAnsi="仿宋"/>
          <w:sz w:val="32"/>
          <w:szCs w:val="32"/>
        </w:rPr>
      </w:pPr>
      <w:r w:rsidRPr="00E845B7">
        <w:rPr>
          <w:rFonts w:ascii="仿宋" w:eastAsia="仿宋" w:hAnsi="仿宋"/>
          <w:sz w:val="32"/>
          <w:szCs w:val="32"/>
        </w:rPr>
        <w:t xml:space="preserve">           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3"/>
          <w:attr w:name="Month" w:val="12"/>
          <w:attr w:name="Year" w:val="2016"/>
        </w:smartTagPr>
        <w:r>
          <w:rPr>
            <w:rFonts w:ascii="仿宋" w:eastAsia="仿宋" w:hAnsi="仿宋"/>
            <w:sz w:val="32"/>
            <w:szCs w:val="32"/>
          </w:rPr>
          <w:t>2016</w:t>
        </w:r>
        <w:r w:rsidRPr="00E845B7">
          <w:rPr>
            <w:rFonts w:ascii="仿宋" w:eastAsia="仿宋" w:hAnsi="仿宋" w:hint="eastAsia"/>
            <w:sz w:val="32"/>
            <w:szCs w:val="32"/>
          </w:rPr>
          <w:t>年</w:t>
        </w:r>
        <w:r w:rsidRPr="00E845B7">
          <w:rPr>
            <w:rFonts w:ascii="仿宋" w:eastAsia="仿宋" w:hAnsi="仿宋"/>
            <w:sz w:val="32"/>
            <w:szCs w:val="32"/>
          </w:rPr>
          <w:t>12</w:t>
        </w:r>
        <w:r w:rsidRPr="00E845B7">
          <w:rPr>
            <w:rFonts w:ascii="仿宋" w:eastAsia="仿宋" w:hAnsi="仿宋" w:hint="eastAsia"/>
            <w:sz w:val="32"/>
            <w:szCs w:val="32"/>
          </w:rPr>
          <w:t>月</w:t>
        </w:r>
        <w:r>
          <w:rPr>
            <w:rFonts w:ascii="仿宋" w:eastAsia="仿宋" w:hAnsi="仿宋"/>
            <w:sz w:val="32"/>
            <w:szCs w:val="32"/>
          </w:rPr>
          <w:t>13</w:t>
        </w:r>
        <w:r w:rsidRPr="00E845B7">
          <w:rPr>
            <w:rFonts w:ascii="仿宋" w:eastAsia="仿宋" w:hAnsi="仿宋" w:hint="eastAsia"/>
            <w:sz w:val="32"/>
            <w:szCs w:val="32"/>
          </w:rPr>
          <w:t>日</w:t>
        </w:r>
      </w:smartTag>
    </w:p>
    <w:p w:rsidR="007E1F00" w:rsidRDefault="007E1F00" w:rsidP="00E845B7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7E1F00" w:rsidRDefault="007E1F00" w:rsidP="00E845B7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7E1F00" w:rsidRDefault="007E1F00" w:rsidP="00E845B7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7E1F00" w:rsidRDefault="007E1F00" w:rsidP="00E845B7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7E1F00" w:rsidRDefault="007E1F00" w:rsidP="00E845B7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7E1F00" w:rsidRPr="00E845B7" w:rsidRDefault="007E1F00" w:rsidP="00E845B7">
      <w:pPr>
        <w:spacing w:line="560" w:lineRule="exact"/>
        <w:rPr>
          <w:rFonts w:ascii="仿宋" w:eastAsia="仿宋" w:hAnsi="仿宋"/>
          <w:bCs/>
          <w:sz w:val="32"/>
          <w:szCs w:val="32"/>
        </w:rPr>
      </w:pPr>
      <w:r w:rsidRPr="00E845B7">
        <w:rPr>
          <w:rFonts w:ascii="仿宋" w:eastAsia="仿宋" w:hAnsi="仿宋" w:hint="eastAsia"/>
          <w:sz w:val="32"/>
          <w:szCs w:val="32"/>
        </w:rPr>
        <w:t>附件</w:t>
      </w:r>
    </w:p>
    <w:p w:rsidR="007E1F00" w:rsidRPr="007310BC" w:rsidRDefault="007E1F00" w:rsidP="00E845B7">
      <w:pPr>
        <w:spacing w:line="560" w:lineRule="exact"/>
        <w:jc w:val="center"/>
        <w:rPr>
          <w:rFonts w:ascii="微软雅黑" w:eastAsia="微软雅黑" w:hAnsi="微软雅黑"/>
          <w:b/>
          <w:sz w:val="36"/>
          <w:szCs w:val="36"/>
        </w:rPr>
      </w:pPr>
      <w:r w:rsidRPr="007310BC">
        <w:rPr>
          <w:rFonts w:ascii="微软雅黑" w:eastAsia="微软雅黑" w:hAnsi="微软雅黑" w:hint="eastAsia"/>
          <w:b/>
          <w:sz w:val="36"/>
          <w:szCs w:val="36"/>
        </w:rPr>
        <w:t>市民大讲堂讲座申报表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1"/>
        <w:gridCol w:w="2268"/>
        <w:gridCol w:w="1065"/>
        <w:gridCol w:w="494"/>
        <w:gridCol w:w="567"/>
        <w:gridCol w:w="949"/>
        <w:gridCol w:w="1234"/>
      </w:tblGrid>
      <w:tr w:rsidR="007E1F00" w:rsidRPr="00E845B7" w:rsidTr="00014D51">
        <w:tc>
          <w:tcPr>
            <w:tcW w:w="1951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讲座主题</w:t>
            </w:r>
          </w:p>
        </w:tc>
        <w:tc>
          <w:tcPr>
            <w:tcW w:w="6577" w:type="dxa"/>
            <w:gridSpan w:val="6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E1F00" w:rsidRPr="00E845B7" w:rsidTr="00014D51">
        <w:tc>
          <w:tcPr>
            <w:tcW w:w="1951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主讲人姓名</w:t>
            </w:r>
          </w:p>
        </w:tc>
        <w:tc>
          <w:tcPr>
            <w:tcW w:w="2268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1061" w:type="dxa"/>
            <w:gridSpan w:val="2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49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年龄</w:t>
            </w:r>
          </w:p>
        </w:tc>
        <w:tc>
          <w:tcPr>
            <w:tcW w:w="1234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E1F00" w:rsidRPr="00E845B7" w:rsidTr="00014D51">
        <w:tc>
          <w:tcPr>
            <w:tcW w:w="1951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所在单位</w:t>
            </w:r>
          </w:p>
        </w:tc>
        <w:tc>
          <w:tcPr>
            <w:tcW w:w="2268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职务职称</w:t>
            </w:r>
          </w:p>
        </w:tc>
        <w:tc>
          <w:tcPr>
            <w:tcW w:w="2750" w:type="dxa"/>
            <w:gridSpan w:val="3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E1F00" w:rsidRPr="00E845B7" w:rsidTr="00014D51">
        <w:tc>
          <w:tcPr>
            <w:tcW w:w="1951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电子</w:t>
            </w:r>
            <w:r w:rsidRPr="00E845B7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2750" w:type="dxa"/>
            <w:gridSpan w:val="3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E1F00" w:rsidRPr="00E845B7" w:rsidTr="00014D51">
        <w:tc>
          <w:tcPr>
            <w:tcW w:w="1951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拟讲时间</w:t>
            </w:r>
          </w:p>
        </w:tc>
        <w:tc>
          <w:tcPr>
            <w:tcW w:w="2268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讲座类别</w:t>
            </w:r>
          </w:p>
        </w:tc>
        <w:tc>
          <w:tcPr>
            <w:tcW w:w="2750" w:type="dxa"/>
            <w:gridSpan w:val="3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E1F00" w:rsidRPr="00E845B7" w:rsidTr="00014D51">
        <w:tc>
          <w:tcPr>
            <w:tcW w:w="1951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主讲人</w:t>
            </w:r>
          </w:p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简历</w:t>
            </w:r>
          </w:p>
        </w:tc>
        <w:tc>
          <w:tcPr>
            <w:tcW w:w="6577" w:type="dxa"/>
            <w:gridSpan w:val="6"/>
            <w:vAlign w:val="center"/>
          </w:tcPr>
          <w:p w:rsidR="007E1F00" w:rsidRPr="00E845B7" w:rsidRDefault="007E1F00" w:rsidP="00E845B7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E1F00" w:rsidRPr="00E845B7" w:rsidRDefault="007E1F00" w:rsidP="00E845B7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E1F00" w:rsidRPr="00E845B7" w:rsidRDefault="007E1F00" w:rsidP="00E845B7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E1F00" w:rsidRPr="00E845B7" w:rsidRDefault="007E1F00" w:rsidP="00E845B7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E1F00" w:rsidRPr="00E845B7" w:rsidRDefault="007E1F00" w:rsidP="00E845B7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E1F00" w:rsidRPr="00E845B7" w:rsidRDefault="007E1F00" w:rsidP="00E845B7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E1F00" w:rsidRPr="00E845B7" w:rsidTr="00014D51">
        <w:tc>
          <w:tcPr>
            <w:tcW w:w="1951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讲</w:t>
            </w:r>
            <w:r w:rsidRPr="00E845B7">
              <w:rPr>
                <w:rFonts w:ascii="仿宋" w:eastAsia="仿宋" w:hAnsi="仿宋"/>
                <w:sz w:val="32"/>
                <w:szCs w:val="32"/>
              </w:rPr>
              <w:t xml:space="preserve">  </w:t>
            </w:r>
            <w:r w:rsidRPr="00E845B7">
              <w:rPr>
                <w:rFonts w:ascii="仿宋" w:eastAsia="仿宋" w:hAnsi="仿宋" w:hint="eastAsia"/>
                <w:sz w:val="32"/>
                <w:szCs w:val="32"/>
              </w:rPr>
              <w:t>座</w:t>
            </w:r>
          </w:p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主要内容</w:t>
            </w:r>
          </w:p>
        </w:tc>
        <w:tc>
          <w:tcPr>
            <w:tcW w:w="6577" w:type="dxa"/>
            <w:gridSpan w:val="6"/>
            <w:vAlign w:val="center"/>
          </w:tcPr>
          <w:p w:rsidR="007E1F00" w:rsidRPr="00E845B7" w:rsidRDefault="007E1F00" w:rsidP="00E845B7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E1F00" w:rsidRPr="00E845B7" w:rsidRDefault="007E1F00" w:rsidP="00E845B7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E1F00" w:rsidRPr="00E845B7" w:rsidRDefault="007E1F00" w:rsidP="00E845B7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E1F00" w:rsidRPr="00E845B7" w:rsidRDefault="007E1F00" w:rsidP="00E845B7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E1F00" w:rsidRPr="00E845B7" w:rsidRDefault="007E1F00" w:rsidP="00E845B7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E1F00" w:rsidRDefault="007E1F00" w:rsidP="00E845B7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E1F00" w:rsidRPr="00E845B7" w:rsidRDefault="007E1F00" w:rsidP="00E845B7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  <w:p w:rsidR="007E1F00" w:rsidRPr="00E845B7" w:rsidRDefault="007E1F00" w:rsidP="00E845B7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7E1F00" w:rsidRPr="00E845B7" w:rsidTr="00014D51">
        <w:tc>
          <w:tcPr>
            <w:tcW w:w="1951" w:type="dxa"/>
            <w:vAlign w:val="center"/>
          </w:tcPr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推荐单位</w:t>
            </w:r>
          </w:p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意见</w:t>
            </w:r>
          </w:p>
        </w:tc>
        <w:tc>
          <w:tcPr>
            <w:tcW w:w="6577" w:type="dxa"/>
            <w:gridSpan w:val="6"/>
            <w:vAlign w:val="center"/>
          </w:tcPr>
          <w:p w:rsidR="007E1F00" w:rsidRPr="00E845B7" w:rsidRDefault="007E1F00" w:rsidP="00E845B7">
            <w:pPr>
              <w:spacing w:line="560" w:lineRule="exact"/>
              <w:ind w:firstLineChars="150" w:firstLine="480"/>
              <w:rPr>
                <w:rFonts w:ascii="仿宋" w:eastAsia="仿宋" w:hAnsi="仿宋"/>
                <w:sz w:val="32"/>
                <w:szCs w:val="32"/>
              </w:rPr>
            </w:pPr>
          </w:p>
          <w:p w:rsidR="007E1F00" w:rsidRPr="00E845B7" w:rsidRDefault="007E1F00" w:rsidP="00E845B7">
            <w:pPr>
              <w:spacing w:line="560" w:lineRule="exact"/>
              <w:ind w:firstLineChars="150" w:firstLine="480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 w:hint="eastAsia"/>
                <w:sz w:val="32"/>
                <w:szCs w:val="32"/>
              </w:rPr>
              <w:t>盖章：</w:t>
            </w:r>
            <w:r w:rsidRPr="00E845B7">
              <w:rPr>
                <w:rFonts w:ascii="仿宋" w:eastAsia="仿宋" w:hAnsi="仿宋"/>
                <w:sz w:val="32"/>
                <w:szCs w:val="32"/>
              </w:rPr>
              <w:t xml:space="preserve">           </w:t>
            </w:r>
            <w:r w:rsidRPr="00E845B7">
              <w:rPr>
                <w:rFonts w:ascii="仿宋" w:eastAsia="仿宋" w:hAnsi="仿宋" w:hint="eastAsia"/>
                <w:sz w:val="32"/>
                <w:szCs w:val="32"/>
              </w:rPr>
              <w:t>负责人签字：</w:t>
            </w:r>
          </w:p>
          <w:p w:rsidR="007E1F00" w:rsidRPr="00E845B7" w:rsidRDefault="007E1F00" w:rsidP="00E845B7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E845B7">
              <w:rPr>
                <w:rFonts w:ascii="仿宋" w:eastAsia="仿宋" w:hAnsi="仿宋"/>
                <w:sz w:val="32"/>
                <w:szCs w:val="32"/>
              </w:rPr>
              <w:t xml:space="preserve">                    </w:t>
            </w:r>
            <w:r w:rsidRPr="00E845B7">
              <w:rPr>
                <w:rFonts w:ascii="仿宋" w:eastAsia="仿宋" w:hAnsi="仿宋" w:hint="eastAsia"/>
                <w:sz w:val="32"/>
                <w:szCs w:val="32"/>
              </w:rPr>
              <w:t>年</w:t>
            </w:r>
            <w:r w:rsidRPr="00E845B7">
              <w:rPr>
                <w:rFonts w:ascii="仿宋" w:eastAsia="仿宋" w:hAnsi="仿宋"/>
                <w:sz w:val="32"/>
                <w:szCs w:val="32"/>
              </w:rPr>
              <w:t xml:space="preserve">  </w:t>
            </w:r>
            <w:r w:rsidRPr="00E845B7"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 w:rsidRPr="00E845B7">
              <w:rPr>
                <w:rFonts w:ascii="仿宋" w:eastAsia="仿宋" w:hAnsi="仿宋"/>
                <w:sz w:val="32"/>
                <w:szCs w:val="32"/>
              </w:rPr>
              <w:t xml:space="preserve">  </w:t>
            </w:r>
            <w:r w:rsidRPr="00E845B7"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</w:tr>
    </w:tbl>
    <w:p w:rsidR="007E1F00" w:rsidRPr="00E845B7" w:rsidRDefault="007E1F00" w:rsidP="00E845B7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7E1F00" w:rsidRPr="00E845B7" w:rsidSect="00C04CDF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F00" w:rsidRDefault="007E1F00" w:rsidP="00DA57E3">
      <w:r>
        <w:separator/>
      </w:r>
    </w:p>
  </w:endnote>
  <w:endnote w:type="continuationSeparator" w:id="0">
    <w:p w:rsidR="007E1F00" w:rsidRDefault="007E1F00" w:rsidP="00DA57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A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F00" w:rsidRDefault="007E1F00" w:rsidP="00DA57E3">
      <w:r>
        <w:separator/>
      </w:r>
    </w:p>
  </w:footnote>
  <w:footnote w:type="continuationSeparator" w:id="0">
    <w:p w:rsidR="007E1F00" w:rsidRDefault="007E1F00" w:rsidP="00DA57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A27BD0"/>
    <w:multiLevelType w:val="hybridMultilevel"/>
    <w:tmpl w:val="AC70B5D8"/>
    <w:lvl w:ilvl="0" w:tplc="33F22D3C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8375C"/>
    <w:rsid w:val="00010A7A"/>
    <w:rsid w:val="00014D51"/>
    <w:rsid w:val="00054F8B"/>
    <w:rsid w:val="00090A41"/>
    <w:rsid w:val="000A4527"/>
    <w:rsid w:val="000F2EF3"/>
    <w:rsid w:val="000F76E0"/>
    <w:rsid w:val="00124902"/>
    <w:rsid w:val="0013655C"/>
    <w:rsid w:val="00153E97"/>
    <w:rsid w:val="00173406"/>
    <w:rsid w:val="001C0D35"/>
    <w:rsid w:val="00201774"/>
    <w:rsid w:val="0020484C"/>
    <w:rsid w:val="002111B3"/>
    <w:rsid w:val="00266591"/>
    <w:rsid w:val="002C3730"/>
    <w:rsid w:val="002E4A2B"/>
    <w:rsid w:val="00372B82"/>
    <w:rsid w:val="003853D0"/>
    <w:rsid w:val="003915B5"/>
    <w:rsid w:val="003E32D7"/>
    <w:rsid w:val="0040298E"/>
    <w:rsid w:val="004106AD"/>
    <w:rsid w:val="00416242"/>
    <w:rsid w:val="00417896"/>
    <w:rsid w:val="00426884"/>
    <w:rsid w:val="00467004"/>
    <w:rsid w:val="004A627A"/>
    <w:rsid w:val="004A6CF8"/>
    <w:rsid w:val="004C0B3B"/>
    <w:rsid w:val="004F7F2D"/>
    <w:rsid w:val="00504F38"/>
    <w:rsid w:val="005524CE"/>
    <w:rsid w:val="00564200"/>
    <w:rsid w:val="00593880"/>
    <w:rsid w:val="0060701A"/>
    <w:rsid w:val="006E0AD1"/>
    <w:rsid w:val="006E3B42"/>
    <w:rsid w:val="00712B2F"/>
    <w:rsid w:val="00724648"/>
    <w:rsid w:val="007310BC"/>
    <w:rsid w:val="00777D35"/>
    <w:rsid w:val="007B78F5"/>
    <w:rsid w:val="007E1F00"/>
    <w:rsid w:val="007E4A4C"/>
    <w:rsid w:val="00816857"/>
    <w:rsid w:val="00825BBF"/>
    <w:rsid w:val="0082698A"/>
    <w:rsid w:val="00836827"/>
    <w:rsid w:val="0084318F"/>
    <w:rsid w:val="00847EA1"/>
    <w:rsid w:val="00886040"/>
    <w:rsid w:val="00893364"/>
    <w:rsid w:val="00894C74"/>
    <w:rsid w:val="00897091"/>
    <w:rsid w:val="009078A1"/>
    <w:rsid w:val="00916A0D"/>
    <w:rsid w:val="00926DB6"/>
    <w:rsid w:val="009643CB"/>
    <w:rsid w:val="0098375C"/>
    <w:rsid w:val="009E5D4A"/>
    <w:rsid w:val="00A2446F"/>
    <w:rsid w:val="00A339FB"/>
    <w:rsid w:val="00A715F3"/>
    <w:rsid w:val="00AE6E94"/>
    <w:rsid w:val="00AF09CB"/>
    <w:rsid w:val="00B115A2"/>
    <w:rsid w:val="00B32365"/>
    <w:rsid w:val="00B52C7D"/>
    <w:rsid w:val="00B61182"/>
    <w:rsid w:val="00B623E1"/>
    <w:rsid w:val="00BF0CB8"/>
    <w:rsid w:val="00C04CDF"/>
    <w:rsid w:val="00C451AF"/>
    <w:rsid w:val="00C57290"/>
    <w:rsid w:val="00C912BA"/>
    <w:rsid w:val="00CD2B76"/>
    <w:rsid w:val="00CD2FFC"/>
    <w:rsid w:val="00D10096"/>
    <w:rsid w:val="00D10583"/>
    <w:rsid w:val="00D14DDF"/>
    <w:rsid w:val="00D75479"/>
    <w:rsid w:val="00DA57E3"/>
    <w:rsid w:val="00E17143"/>
    <w:rsid w:val="00E44A62"/>
    <w:rsid w:val="00E5648F"/>
    <w:rsid w:val="00E845B7"/>
    <w:rsid w:val="00EA0D6C"/>
    <w:rsid w:val="00EB2DC2"/>
    <w:rsid w:val="00F97FCE"/>
    <w:rsid w:val="00FC2E41"/>
    <w:rsid w:val="00FE7E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4CD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C04CDF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504F38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926DB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26DB6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DA5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A57E3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A5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A57E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1457;&#36865;&#37038;&#20214;&#33267;ymsk818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</TotalTime>
  <Pages>3</Pages>
  <Words>161</Words>
  <Characters>918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关于做好市民大讲堂2016年度讲座选题征集工作的通     知</dc:title>
  <dc:subject/>
  <dc:creator>微软用户</dc:creator>
  <cp:keywords/>
  <dc:description/>
  <cp:lastModifiedBy>SDWM</cp:lastModifiedBy>
  <cp:revision>20</cp:revision>
  <cp:lastPrinted>2016-12-13T07:04:00Z</cp:lastPrinted>
  <dcterms:created xsi:type="dcterms:W3CDTF">2016-12-13T06:51:00Z</dcterms:created>
  <dcterms:modified xsi:type="dcterms:W3CDTF">2016-12-13T08:49:00Z</dcterms:modified>
</cp:coreProperties>
</file>